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tbl>
      <w:tblPr>
        <w:tblStyle w:val="TableGrid"/>
        <w:tblpPr w:leftFromText="180" w:rightFromText="180" w:vertAnchor="text" w:tblpY="73"/>
        <w:tblW w:w="11057" w:type="dxa"/>
        <w:tblLayout w:type="fixed"/>
        <w:tblLook w:val="06A0" w:firstRow="1" w:lastRow="0" w:firstColumn="1" w:lastColumn="0" w:noHBand="1" w:noVBand="1"/>
      </w:tblPr>
      <w:tblGrid>
        <w:gridCol w:w="5021"/>
        <w:gridCol w:w="6036"/>
      </w:tblGrid>
      <w:tr w:rsidRPr="00B3636E" w:rsidR="00C70117" w:rsidTr="00E766E1" w14:paraId="2B0570E3" w14:textId="77777777">
        <w:trPr>
          <w:trHeight w:val="1701"/>
        </w:trPr>
        <w:tc>
          <w:tcPr>
            <w:tcW w:w="5021" w:type="dxa"/>
            <w:tcBorders>
              <w:top w:val="nil"/>
              <w:left w:val="nil"/>
              <w:bottom w:val="nil"/>
              <w:right w:val="nil"/>
            </w:tcBorders>
            <w:shd w:val="clear" w:color="auto" w:fill="00B050"/>
          </w:tcPr>
          <w:p w:rsidRPr="00B3636E" w:rsidR="00C70117" w:rsidP="00E766E1" w:rsidRDefault="00C70117" w14:paraId="26B4689C" w14:textId="77777777">
            <w:pPr>
              <w:spacing w:after="0"/>
              <w:rPr>
                <w:color w:val="FFFFFF" w:themeColor="background1"/>
              </w:rPr>
            </w:pPr>
          </w:p>
          <w:p w:rsidRPr="009B7F53" w:rsidR="00C70117" w:rsidP="00E766E1" w:rsidRDefault="00C70117" w14:paraId="721DFD44" w14:textId="77777777">
            <w:pPr>
              <w:spacing w:after="0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9B7F53">
              <w:rPr>
                <w:b/>
                <w:bCs/>
                <w:color w:val="FFFFFF" w:themeColor="background1"/>
                <w:sz w:val="28"/>
                <w:szCs w:val="28"/>
              </w:rPr>
              <w:t xml:space="preserve">St. Patrick’s Catholic Primary School </w:t>
            </w:r>
          </w:p>
          <w:p w:rsidRPr="00B3636E" w:rsidR="00C70117" w:rsidP="00E766E1" w:rsidRDefault="00C70117" w14:paraId="038A0D52" w14:textId="77777777">
            <w:pPr>
              <w:spacing w:after="0"/>
              <w:rPr>
                <w:i/>
                <w:iCs/>
                <w:color w:val="FFFFFF" w:themeColor="background1"/>
              </w:rPr>
            </w:pPr>
          </w:p>
          <w:p w:rsidRPr="00B3636E" w:rsidR="00C70117" w:rsidP="00E766E1" w:rsidRDefault="00C70117" w14:paraId="622DC0C1" w14:textId="77777777">
            <w:pPr>
              <w:spacing w:after="0"/>
              <w:rPr>
                <w:i/>
                <w:iCs/>
                <w:color w:val="FFFFFF" w:themeColor="background1"/>
              </w:rPr>
            </w:pPr>
            <w:r w:rsidRPr="00B3636E">
              <w:rPr>
                <w:i/>
                <w:iCs/>
                <w:color w:val="FFFFFF" w:themeColor="background1"/>
              </w:rPr>
              <w:t>Peace, Love &amp; Understanding</w:t>
            </w:r>
          </w:p>
          <w:p w:rsidRPr="00B3636E" w:rsidR="00C70117" w:rsidP="00E766E1" w:rsidRDefault="00C70117" w14:paraId="10488E46" w14:textId="77777777">
            <w:pPr>
              <w:spacing w:after="0"/>
              <w:rPr>
                <w:i/>
                <w:iCs/>
                <w:color w:val="FFFFFF" w:themeColor="background1"/>
              </w:rPr>
            </w:pPr>
          </w:p>
          <w:p w:rsidRPr="00B3636E" w:rsidR="00C70117" w:rsidP="00E766E1" w:rsidRDefault="00C70117" w14:paraId="4A86C4F5" w14:textId="77777777">
            <w:pPr>
              <w:spacing w:after="0"/>
              <w:rPr>
                <w:i/>
                <w:iCs/>
                <w:color w:val="FFFFFF" w:themeColor="background1"/>
              </w:rPr>
            </w:pPr>
            <w:r w:rsidRPr="00B3636E">
              <w:rPr>
                <w:i/>
                <w:iCs/>
                <w:color w:val="FFFFFF" w:themeColor="background1"/>
              </w:rPr>
              <w:t>Be the Best that You Can Be</w:t>
            </w:r>
          </w:p>
        </w:tc>
        <w:tc>
          <w:tcPr>
            <w:tcW w:w="6036" w:type="dxa"/>
            <w:tcBorders>
              <w:top w:val="nil"/>
              <w:left w:val="nil"/>
              <w:bottom w:val="nil"/>
              <w:right w:val="nil"/>
            </w:tcBorders>
            <w:shd w:val="clear" w:color="auto" w:fill="00B050"/>
          </w:tcPr>
          <w:p w:rsidRPr="00B3636E" w:rsidR="00C70117" w:rsidP="00E766E1" w:rsidRDefault="00000000" w14:paraId="2F3EC751" w14:textId="77777777">
            <w:pPr>
              <w:pStyle w:val="Heading1"/>
              <w:spacing w:before="0" w:after="0"/>
              <w:jc w:val="right"/>
              <w:rPr>
                <w:rFonts w:ascii="Comic Sans MS" w:hAnsi="Comic Sans MS" w:eastAsia="Comic Sans MS" w:cs="Comic Sans MS"/>
                <w:color w:val="FFFFFF" w:themeColor="background1"/>
                <w:sz w:val="20"/>
                <w:szCs w:val="20"/>
              </w:rPr>
            </w:pPr>
            <w:hyperlink r:id="rId8">
              <w:r w:rsidRPr="00B3636E" w:rsidR="00C70117">
                <w:rPr>
                  <w:rStyle w:val="Hyperlink"/>
                  <w:rFonts w:ascii="Comic Sans MS" w:hAnsi="Comic Sans MS" w:eastAsia="Comic Sans MS" w:cs="Comic Sans MS"/>
                  <w:b/>
                  <w:bCs/>
                  <w:noProof/>
                  <w:color w:val="FFFFFF" w:themeColor="background1"/>
                  <w:sz w:val="20"/>
                  <w:szCs w:val="20"/>
                  <w:lang w:val="en-GB" w:bidi="en-GB"/>
                </w:rPr>
                <w:t>www.stpatricksliverpool.co.uk</w:t>
              </w:r>
            </w:hyperlink>
          </w:p>
          <w:p w:rsidRPr="00B3636E" w:rsidR="00C70117" w:rsidP="00E766E1" w:rsidRDefault="00C70117" w14:paraId="16713FE0" w14:textId="77777777">
            <w:pPr>
              <w:spacing w:after="0"/>
              <w:jc w:val="right"/>
              <w:rPr>
                <w:rFonts w:ascii="Comic Sans MS" w:hAnsi="Comic Sans MS" w:eastAsia="Comic Sans MS" w:cs="Comic Sans MS"/>
                <w:noProof/>
                <w:color w:val="FFFFFF" w:themeColor="background1"/>
                <w:lang w:val="en-GB"/>
              </w:rPr>
            </w:pPr>
            <w:r w:rsidRPr="00B3636E">
              <w:rPr>
                <w:rFonts w:ascii="Comic Sans MS" w:hAnsi="Comic Sans MS" w:eastAsia="Comic Sans MS" w:cs="Comic Sans MS"/>
                <w:noProof/>
                <w:color w:val="FFFFFF" w:themeColor="background1"/>
                <w:lang w:val="en-GB"/>
              </w:rPr>
              <w:t>Twitter - @st_patricks</w:t>
            </w:r>
          </w:p>
          <w:p w:rsidRPr="00B3636E" w:rsidR="00C70117" w:rsidP="00E766E1" w:rsidRDefault="00C70117" w14:paraId="11AC38DD" w14:textId="77777777">
            <w:pPr>
              <w:spacing w:after="0"/>
              <w:jc w:val="right"/>
              <w:rPr>
                <w:rFonts w:ascii="Comic Sans MS" w:hAnsi="Comic Sans MS" w:eastAsia="Comic Sans MS" w:cs="Comic Sans MS"/>
                <w:noProof/>
                <w:color w:val="FFFFFF" w:themeColor="background1"/>
                <w:lang w:val="fr-FR"/>
              </w:rPr>
            </w:pPr>
            <w:r w:rsidRPr="00B3636E">
              <w:rPr>
                <w:rFonts w:ascii="Comic Sans MS" w:hAnsi="Comic Sans MS" w:eastAsia="Comic Sans MS" w:cs="Comic Sans MS"/>
                <w:noProof/>
                <w:color w:val="FFFFFF" w:themeColor="background1"/>
                <w:lang w:val="fr-FR"/>
              </w:rPr>
              <w:t xml:space="preserve">Email </w:t>
            </w:r>
            <w:hyperlink w:history="1" r:id="rId9">
              <w:r w:rsidRPr="00B3636E">
                <w:rPr>
                  <w:rStyle w:val="Hyperlink"/>
                  <w:rFonts w:ascii="Comic Sans MS" w:hAnsi="Comic Sans MS" w:eastAsia="Comic Sans MS" w:cs="Comic Sans MS"/>
                  <w:noProof/>
                  <w:color w:val="FFFFFF" w:themeColor="background1"/>
                  <w:lang w:val="fr-FR"/>
                </w:rPr>
                <w:t>patricks-ao@st-patricks.liverpool.sch.uk</w:t>
              </w:r>
            </w:hyperlink>
          </w:p>
          <w:p w:rsidRPr="00B3636E" w:rsidR="00C70117" w:rsidP="00E766E1" w:rsidRDefault="00C70117" w14:paraId="170E2A83" w14:textId="77777777">
            <w:pPr>
              <w:spacing w:after="0"/>
              <w:jc w:val="right"/>
              <w:rPr>
                <w:rFonts w:ascii="Comic Sans MS" w:hAnsi="Comic Sans MS" w:eastAsia="Comic Sans MS" w:cs="Comic Sans MS"/>
                <w:noProof/>
                <w:color w:val="FFFFFF" w:themeColor="background1"/>
                <w:lang w:val="fr-FR"/>
              </w:rPr>
            </w:pPr>
            <w:r w:rsidRPr="00B3636E">
              <w:rPr>
                <w:rFonts w:ascii="Comic Sans MS" w:hAnsi="Comic Sans MS" w:eastAsia="Comic Sans MS" w:cs="Comic Sans MS"/>
                <w:noProof/>
                <w:color w:val="FFFFFF" w:themeColor="background1"/>
                <w:lang w:val="en-GB"/>
              </w:rPr>
              <w:t>Phone - 0151 709 1062</w:t>
            </w:r>
            <w:r w:rsidRPr="00B3636E">
              <w:rPr>
                <w:rFonts w:ascii="Comic Sans MS" w:hAnsi="Comic Sans MS"/>
                <w:color w:val="FFFFFF" w:themeColor="background1"/>
              </w:rPr>
              <w:t xml:space="preserve"> </w:t>
            </w:r>
          </w:p>
          <w:p w:rsidRPr="006E42F9" w:rsidR="00C70117" w:rsidP="00E766E1" w:rsidRDefault="00C70117" w14:paraId="1581AE39" w14:textId="01208B69">
            <w:pPr>
              <w:spacing w:after="0"/>
              <w:jc w:val="right"/>
              <w:rPr>
                <w:rFonts w:ascii="Comic Sans MS" w:hAnsi="Comic Sans MS"/>
                <w:color w:val="FFFFFF" w:themeColor="background1"/>
              </w:rPr>
            </w:pPr>
            <w:r>
              <w:rPr>
                <w:rFonts w:ascii="Comic Sans MS" w:hAnsi="Comic Sans MS"/>
                <w:color w:val="FFFFFF" w:themeColor="background1"/>
              </w:rPr>
              <w:t xml:space="preserve">Friday </w:t>
            </w:r>
            <w:r w:rsidR="004703F2">
              <w:rPr>
                <w:rFonts w:ascii="Comic Sans MS" w:hAnsi="Comic Sans MS"/>
                <w:color w:val="FFFFFF" w:themeColor="background1"/>
              </w:rPr>
              <w:t>11</w:t>
            </w:r>
            <w:r w:rsidRPr="005A5B73" w:rsidR="005A5B73">
              <w:rPr>
                <w:rFonts w:ascii="Comic Sans MS" w:hAnsi="Comic Sans MS"/>
                <w:color w:val="FFFFFF" w:themeColor="background1"/>
                <w:vertAlign w:val="superscript"/>
              </w:rPr>
              <w:t>th</w:t>
            </w:r>
            <w:r w:rsidR="005A5B73">
              <w:rPr>
                <w:rFonts w:ascii="Comic Sans MS" w:hAnsi="Comic Sans MS"/>
                <w:color w:val="FFFFFF" w:themeColor="background1"/>
              </w:rPr>
              <w:t xml:space="preserve"> October</w:t>
            </w:r>
            <w:r w:rsidR="000D788B">
              <w:rPr>
                <w:rFonts w:ascii="Comic Sans MS" w:hAnsi="Comic Sans MS"/>
                <w:color w:val="FFFFFF" w:themeColor="background1"/>
              </w:rPr>
              <w:t xml:space="preserve"> 2024</w:t>
            </w:r>
          </w:p>
        </w:tc>
      </w:tr>
    </w:tbl>
    <w:p w:rsidR="00100E6A" w:rsidP="00C70117" w:rsidRDefault="00100E6A" w14:paraId="5D726D0C" w14:textId="77777777">
      <w:pPr>
        <w:spacing w:after="0" w:line="240" w:lineRule="auto"/>
        <w:rPr>
          <w:rFonts w:ascii="Comic Sans MS" w:hAnsi="Comic Sans MS"/>
          <w:b/>
          <w:bCs/>
          <w:sz w:val="22"/>
          <w:szCs w:val="22"/>
          <w:u w:val="single"/>
        </w:rPr>
      </w:pPr>
    </w:p>
    <w:p w:rsidR="00365D4E" w:rsidP="7328799B" w:rsidRDefault="004703F2" w14:paraId="376FBCF1" w14:textId="59D288C1">
      <w:pPr>
        <w:spacing w:after="0" w:line="240" w:lineRule="auto"/>
        <w:rPr>
          <w:rFonts w:ascii="Comic Sans MS" w:hAnsi="Comic Sans MS"/>
          <w:sz w:val="22"/>
          <w:szCs w:val="22"/>
        </w:rPr>
      </w:pPr>
      <w:r w:rsidRPr="451A9738" w:rsidR="004703F2">
        <w:rPr>
          <w:rFonts w:ascii="Comic Sans MS" w:hAnsi="Comic Sans MS"/>
          <w:b w:val="1"/>
          <w:bCs w:val="1"/>
          <w:sz w:val="22"/>
          <w:szCs w:val="22"/>
          <w:u w:val="single"/>
        </w:rPr>
        <w:t>Liverpool Parenting newsletter:</w:t>
      </w:r>
      <w:r w:rsidRPr="451A9738" w:rsidR="004703F2">
        <w:rPr>
          <w:rFonts w:ascii="Comic Sans MS" w:hAnsi="Comic Sans MS"/>
          <w:sz w:val="22"/>
          <w:szCs w:val="22"/>
        </w:rPr>
        <w:t xml:space="preserve"> Please click the link below for the Autumn edition of the Liverpool Parenting newsletter. There is a lot of very useful </w:t>
      </w:r>
      <w:r w:rsidRPr="451A9738" w:rsidR="4E165BB6">
        <w:rPr>
          <w:rFonts w:ascii="Comic Sans MS" w:hAnsi="Comic Sans MS"/>
          <w:sz w:val="22"/>
          <w:szCs w:val="22"/>
        </w:rPr>
        <w:t>information</w:t>
      </w:r>
      <w:r w:rsidRPr="451A9738" w:rsidR="004703F2">
        <w:rPr>
          <w:rFonts w:ascii="Comic Sans MS" w:hAnsi="Comic Sans MS"/>
          <w:sz w:val="22"/>
          <w:szCs w:val="22"/>
        </w:rPr>
        <w:t xml:space="preserve"> here and it is </w:t>
      </w:r>
      <w:r w:rsidRPr="451A9738" w:rsidR="004703F2">
        <w:rPr>
          <w:rFonts w:ascii="Comic Sans MS" w:hAnsi="Comic Sans MS"/>
          <w:sz w:val="22"/>
          <w:szCs w:val="22"/>
        </w:rPr>
        <w:t>definitely worth</w:t>
      </w:r>
      <w:r w:rsidRPr="451A9738" w:rsidR="004703F2">
        <w:rPr>
          <w:rFonts w:ascii="Comic Sans MS" w:hAnsi="Comic Sans MS"/>
          <w:sz w:val="22"/>
          <w:szCs w:val="22"/>
        </w:rPr>
        <w:t xml:space="preserve"> a read!</w:t>
      </w:r>
    </w:p>
    <w:p w:rsidR="004703F2" w:rsidP="451A9738" w:rsidRDefault="004703F2" w14:paraId="28B16D90" w14:textId="6480B19F">
      <w:pPr>
        <w:spacing w:after="0" w:line="240" w:lineRule="auto"/>
        <w:rPr>
          <w:rFonts w:ascii="Comic Sans MS" w:hAnsi="Comic Sans MS"/>
          <w:sz w:val="22"/>
          <w:szCs w:val="22"/>
        </w:rPr>
      </w:pPr>
    </w:p>
    <w:p w:rsidR="004703F2" w:rsidP="451A9738" w:rsidRDefault="004703F2" w14:paraId="70B56066" w14:textId="4746F089">
      <w:pPr>
        <w:pStyle w:val="Normal"/>
        <w:spacing w:after="0" w:line="240" w:lineRule="auto"/>
      </w:pPr>
      <w:hyperlink r:id="R17d424ed5d2d4b1f">
        <w:r w:rsidRPr="451A9738" w:rsidR="4AA5CEB7">
          <w:rPr>
            <w:rStyle w:val="Hyperlink"/>
            <w:rFonts w:ascii="Comic Sans MS" w:hAnsi="Comic Sans MS" w:eastAsia="Comic Sans MS" w:cs="Comic Sans MS"/>
            <w:noProof w:val="0"/>
            <w:sz w:val="22"/>
            <w:szCs w:val="22"/>
            <w:lang w:val="en-US"/>
          </w:rPr>
          <w:t>https://sway.cloud.microsoft/UO8kbEgErrkpayFb?ref=Link</w:t>
        </w:r>
      </w:hyperlink>
    </w:p>
    <w:p w:rsidR="004703F2" w:rsidP="451A9738" w:rsidRDefault="004703F2" w14:paraId="20DEB464" w14:textId="4C1DA9C8">
      <w:pPr>
        <w:pStyle w:val="Normal"/>
        <w:spacing w:after="0" w:line="240" w:lineRule="auto"/>
        <w:rPr>
          <w:rFonts w:ascii="Comic Sans MS" w:hAnsi="Comic Sans MS" w:eastAsia="Comic Sans MS" w:cs="Comic Sans MS"/>
          <w:noProof w:val="0"/>
          <w:color w:val="0563C1"/>
          <w:sz w:val="22"/>
          <w:szCs w:val="22"/>
          <w:lang w:val="en-US"/>
        </w:rPr>
      </w:pPr>
    </w:p>
    <w:p w:rsidRPr="004703F2" w:rsidR="004703F2" w:rsidP="7328799B" w:rsidRDefault="004703F2" w14:paraId="18A57879" w14:textId="3DB20834">
      <w:pPr>
        <w:spacing w:after="0" w:line="240" w:lineRule="auto"/>
        <w:rPr>
          <w:rFonts w:ascii="Comic Sans MS" w:hAnsi="Comic Sans MS"/>
          <w:sz w:val="22"/>
          <w:szCs w:val="22"/>
        </w:rPr>
      </w:pPr>
      <w:r w:rsidRPr="41563F5B" w:rsidR="004703F2">
        <w:rPr>
          <w:rFonts w:ascii="Comic Sans MS" w:hAnsi="Comic Sans MS"/>
          <w:b w:val="1"/>
          <w:bCs w:val="1"/>
          <w:sz w:val="22"/>
          <w:szCs w:val="22"/>
          <w:u w:val="single"/>
        </w:rPr>
        <w:t>Attendance and punctuality –</w:t>
      </w:r>
      <w:r w:rsidRPr="41563F5B" w:rsidR="004703F2">
        <w:rPr>
          <w:rFonts w:ascii="Comic Sans MS" w:hAnsi="Comic Sans MS"/>
          <w:sz w:val="22"/>
          <w:szCs w:val="22"/>
        </w:rPr>
        <w:t xml:space="preserve"> There </w:t>
      </w:r>
      <w:r w:rsidRPr="41563F5B" w:rsidR="0A321D33">
        <w:rPr>
          <w:rFonts w:ascii="Comic Sans MS" w:hAnsi="Comic Sans MS"/>
          <w:sz w:val="22"/>
          <w:szCs w:val="22"/>
        </w:rPr>
        <w:t>is</w:t>
      </w:r>
      <w:r w:rsidRPr="41563F5B" w:rsidR="004703F2">
        <w:rPr>
          <w:rFonts w:ascii="Comic Sans MS" w:hAnsi="Comic Sans MS"/>
          <w:sz w:val="22"/>
          <w:szCs w:val="22"/>
        </w:rPr>
        <w:t xml:space="preserve"> a focus on attendance which will continue for the rest of this year. </w:t>
      </w:r>
      <w:r w:rsidRPr="41563F5B" w:rsidR="004703F2">
        <w:rPr>
          <w:rFonts w:ascii="Comic Sans MS" w:hAnsi="Comic Sans MS"/>
          <w:sz w:val="22"/>
          <w:szCs w:val="22"/>
        </w:rPr>
        <w:t xml:space="preserve">We will be looking at patterns of </w:t>
      </w:r>
      <w:r w:rsidRPr="41563F5B" w:rsidR="44530D2C">
        <w:rPr>
          <w:rFonts w:ascii="Comic Sans MS" w:hAnsi="Comic Sans MS"/>
          <w:sz w:val="22"/>
          <w:szCs w:val="22"/>
        </w:rPr>
        <w:t>attendance and</w:t>
      </w:r>
      <w:r w:rsidRPr="41563F5B" w:rsidR="004703F2">
        <w:rPr>
          <w:rFonts w:ascii="Comic Sans MS" w:hAnsi="Comic Sans MS"/>
          <w:sz w:val="22"/>
          <w:szCs w:val="22"/>
        </w:rPr>
        <w:t xml:space="preserve"> will be offering support for those families who are falling below the expected standard.</w:t>
      </w:r>
      <w:r w:rsidRPr="41563F5B" w:rsidR="004703F2">
        <w:rPr>
          <w:rFonts w:ascii="Comic Sans MS" w:hAnsi="Comic Sans MS"/>
          <w:sz w:val="22"/>
          <w:szCs w:val="22"/>
        </w:rPr>
        <w:t xml:space="preserve"> We also urge you to get to the gates </w:t>
      </w:r>
      <w:r w:rsidRPr="41563F5B" w:rsidR="48B8841A">
        <w:rPr>
          <w:rFonts w:ascii="Comic Sans MS" w:hAnsi="Comic Sans MS"/>
          <w:sz w:val="22"/>
          <w:szCs w:val="22"/>
        </w:rPr>
        <w:t>by</w:t>
      </w:r>
      <w:r w:rsidRPr="41563F5B" w:rsidR="004703F2">
        <w:rPr>
          <w:rFonts w:ascii="Comic Sans MS" w:hAnsi="Comic Sans MS"/>
          <w:sz w:val="22"/>
          <w:szCs w:val="22"/>
        </w:rPr>
        <w:t xml:space="preserve"> 8:35am when they open to ensure that the children are in class and settled for 8:45am when school starts.</w:t>
      </w:r>
      <w:r w:rsidRPr="41563F5B" w:rsidR="004703F2">
        <w:rPr>
          <w:rFonts w:ascii="Comic Sans MS" w:hAnsi="Comic Sans MS"/>
          <w:b w:val="1"/>
          <w:bCs w:val="1"/>
          <w:sz w:val="22"/>
          <w:szCs w:val="22"/>
        </w:rPr>
        <w:t xml:space="preserve"> </w:t>
      </w:r>
      <w:r w:rsidRPr="41563F5B" w:rsidR="004703F2">
        <w:rPr>
          <w:rFonts w:ascii="Comic Sans MS" w:hAnsi="Comic Sans MS"/>
          <w:b w:val="1"/>
          <w:bCs w:val="1"/>
          <w:sz w:val="22"/>
          <w:szCs w:val="22"/>
        </w:rPr>
        <w:t>Remember our school target is 100% but the minimum we accept is 97%.</w:t>
      </w:r>
    </w:p>
    <w:p w:rsidR="7328799B" w:rsidP="7328799B" w:rsidRDefault="7328799B" w14:paraId="7EE8FBA0" w14:textId="2235F2A2">
      <w:pPr>
        <w:spacing w:after="0" w:line="240" w:lineRule="auto"/>
        <w:rPr>
          <w:rStyle w:val="Hyperlink"/>
          <w:rFonts w:ascii="Comic Sans MS" w:hAnsi="Comic Sans MS"/>
          <w:sz w:val="22"/>
          <w:szCs w:val="22"/>
          <w:u w:val="none"/>
        </w:rPr>
      </w:pPr>
    </w:p>
    <w:p w:rsidR="008A01E7" w:rsidP="41563F5B" w:rsidRDefault="008A01E7" w14:paraId="2E86D5F5" w14:textId="2DBFC1E1">
      <w:pPr>
        <w:spacing w:after="0" w:line="240" w:lineRule="auto"/>
        <w:rPr>
          <w:rFonts w:ascii="Comic Sans MS" w:hAnsi="Comic Sans MS"/>
          <w:sz w:val="22"/>
          <w:szCs w:val="22"/>
        </w:rPr>
      </w:pPr>
      <w:r w:rsidRPr="41563F5B" w:rsidR="008A01E7">
        <w:rPr>
          <w:rFonts w:ascii="Comic Sans MS" w:hAnsi="Comic Sans MS"/>
          <w:b w:val="1"/>
          <w:bCs w:val="1"/>
          <w:sz w:val="22"/>
          <w:szCs w:val="22"/>
          <w:u w:val="single"/>
        </w:rPr>
        <w:t xml:space="preserve">St Patrick’s PTA Facebook Group </w:t>
      </w:r>
      <w:r w:rsidRPr="41563F5B" w:rsidR="074D87DF">
        <w:rPr>
          <w:rFonts w:ascii="Comic Sans MS" w:hAnsi="Comic Sans MS"/>
          <w:b w:val="1"/>
          <w:bCs w:val="1"/>
          <w:sz w:val="22"/>
          <w:szCs w:val="22"/>
          <w:u w:val="single"/>
        </w:rPr>
        <w:t>- The</w:t>
      </w:r>
      <w:r w:rsidRPr="41563F5B" w:rsidR="008A01E7">
        <w:rPr>
          <w:rFonts w:ascii="Comic Sans MS" w:hAnsi="Comic Sans MS"/>
          <w:sz w:val="22"/>
          <w:szCs w:val="22"/>
        </w:rPr>
        <w:t xml:space="preserve"> PTA have set up a PTA group on Facebook. This is purely to advertise PTA events. Please use this group to support the PTA. Any school related questions please direct these to the office</w:t>
      </w:r>
    </w:p>
    <w:p w:rsidR="31A05C54" w:rsidP="41563F5B" w:rsidRDefault="31A05C54" w14:paraId="74812FA0" w14:textId="28F39EE0">
      <w:pPr>
        <w:spacing w:after="0" w:line="240" w:lineRule="auto"/>
        <w:jc w:val="center"/>
        <w:rPr>
          <w:rFonts w:ascii="Comic Sans MS" w:hAnsi="Comic Sans MS"/>
          <w:sz w:val="22"/>
          <w:szCs w:val="22"/>
        </w:rPr>
      </w:pPr>
      <w:r w:rsidR="31A05C54">
        <w:drawing>
          <wp:inline wp14:editId="703984A9" wp14:anchorId="11D8268C">
            <wp:extent cx="1323974" cy="923172"/>
            <wp:effectExtent l="0" t="0" r="0" b="0"/>
            <wp:docPr id="4522701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7468cbbd251425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4" cy="92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A01E7" w:rsidR="008A01E7" w:rsidP="163C6430" w:rsidRDefault="008A01E7" w14:paraId="205F4381" w14:textId="77777777">
      <w:pPr>
        <w:spacing w:after="0" w:line="240" w:lineRule="auto"/>
        <w:rPr>
          <w:rFonts w:ascii="Comic Sans MS" w:hAnsi="Comic Sans MS"/>
          <w:sz w:val="22"/>
          <w:szCs w:val="22"/>
        </w:rPr>
      </w:pPr>
    </w:p>
    <w:p w:rsidR="7DF833CB" w:rsidP="163C6430" w:rsidRDefault="7DF833CB" w14:paraId="402C9210" w14:textId="5A507535">
      <w:pPr>
        <w:spacing w:after="0" w:line="240" w:lineRule="auto"/>
        <w:rPr>
          <w:rFonts w:ascii="Comic Sans MS" w:hAnsi="Comic Sans MS"/>
          <w:sz w:val="22"/>
          <w:szCs w:val="22"/>
        </w:rPr>
      </w:pPr>
      <w:r w:rsidRPr="163C6430">
        <w:rPr>
          <w:rFonts w:ascii="Comic Sans MS" w:hAnsi="Comic Sans MS"/>
          <w:b/>
          <w:bCs/>
          <w:sz w:val="22"/>
          <w:szCs w:val="22"/>
          <w:u w:val="single"/>
        </w:rPr>
        <w:t xml:space="preserve">Free School Meals – </w:t>
      </w:r>
      <w:r w:rsidRPr="163C6430">
        <w:rPr>
          <w:rFonts w:ascii="Comic Sans MS" w:hAnsi="Comic Sans MS"/>
          <w:sz w:val="22"/>
          <w:szCs w:val="22"/>
        </w:rPr>
        <w:t xml:space="preserve">Please follow the link </w:t>
      </w:r>
      <w:hyperlink r:id="rId10">
        <w:r w:rsidRPr="163C6430" w:rsidR="4FA6D715">
          <w:rPr>
            <w:rStyle w:val="Hyperlink"/>
            <w:rFonts w:ascii="Comic Sans MS" w:hAnsi="Comic Sans MS"/>
            <w:sz w:val="22"/>
            <w:szCs w:val="22"/>
          </w:rPr>
          <w:t>Free School Meals</w:t>
        </w:r>
      </w:hyperlink>
      <w:r w:rsidRPr="163C6430" w:rsidR="4FA6D715">
        <w:rPr>
          <w:rFonts w:ascii="Comic Sans MS" w:hAnsi="Comic Sans MS"/>
          <w:sz w:val="22"/>
          <w:szCs w:val="22"/>
        </w:rPr>
        <w:t xml:space="preserve"> if you think you are eligible for Free School Meals. I</w:t>
      </w:r>
      <w:r w:rsidRPr="163C6430" w:rsidR="5E6096D3">
        <w:rPr>
          <w:rFonts w:ascii="Comic Sans MS" w:hAnsi="Comic Sans MS"/>
          <w:sz w:val="22"/>
          <w:szCs w:val="22"/>
        </w:rPr>
        <w:t xml:space="preserve">t is important to apply, and this must be done online. </w:t>
      </w:r>
      <w:r w:rsidRPr="163C6430" w:rsidR="1D0ACBFC">
        <w:rPr>
          <w:rFonts w:ascii="Comic Sans MS" w:hAnsi="Comic Sans MS"/>
          <w:sz w:val="22"/>
          <w:szCs w:val="22"/>
        </w:rPr>
        <w:t>If you are eligible</w:t>
      </w:r>
      <w:r w:rsidRPr="163C6430" w:rsidR="737D5998">
        <w:rPr>
          <w:rFonts w:ascii="Comic Sans MS" w:hAnsi="Comic Sans MS"/>
          <w:sz w:val="22"/>
          <w:szCs w:val="22"/>
        </w:rPr>
        <w:t xml:space="preserve"> for free school meals</w:t>
      </w:r>
      <w:r w:rsidRPr="163C6430" w:rsidR="1D0ACBFC">
        <w:rPr>
          <w:rFonts w:ascii="Comic Sans MS" w:hAnsi="Comic Sans MS"/>
          <w:sz w:val="22"/>
          <w:szCs w:val="22"/>
        </w:rPr>
        <w:t>, you will be entitled to any vouchers offered by the Local Authority in the future. Vouchers in the past have included Tesco and Asda vouchers.</w:t>
      </w:r>
    </w:p>
    <w:p w:rsidRPr="00BB5E7C" w:rsidR="00BB5E7C" w:rsidP="163C6430" w:rsidRDefault="00BB5E7C" w14:paraId="5492B62C" w14:textId="4A0580FD">
      <w:pPr>
        <w:spacing w:after="0" w:line="240" w:lineRule="auto"/>
        <w:rPr>
          <w:rFonts w:ascii="Comic Sans MS" w:hAnsi="Comic Sans MS"/>
          <w:sz w:val="22"/>
          <w:szCs w:val="22"/>
        </w:rPr>
      </w:pPr>
    </w:p>
    <w:p w:rsidR="004703F2" w:rsidP="41563F5B" w:rsidRDefault="004703F2" w14:paraId="6ECC4919" w14:textId="39FA0C76">
      <w:pPr>
        <w:spacing w:after="0" w:line="240" w:lineRule="auto"/>
        <w:rPr>
          <w:rFonts w:ascii="Comic Sans MS" w:hAnsi="Comic Sans MS"/>
          <w:b w:val="1"/>
          <w:bCs w:val="1"/>
          <w:sz w:val="22"/>
          <w:szCs w:val="22"/>
          <w:u w:val="single"/>
        </w:rPr>
      </w:pPr>
      <w:r w:rsidRPr="41563F5B" w:rsidR="0CF07745">
        <w:rPr>
          <w:rFonts w:ascii="Comic Sans MS" w:hAnsi="Comic Sans MS"/>
          <w:b w:val="1"/>
          <w:bCs w:val="1"/>
          <w:sz w:val="22"/>
          <w:szCs w:val="22"/>
          <w:u w:val="single"/>
        </w:rPr>
        <w:t>Football Boots -</w:t>
      </w:r>
      <w:r w:rsidRPr="41563F5B" w:rsidR="0CF07745">
        <w:rPr>
          <w:rFonts w:ascii="Comic Sans MS" w:hAnsi="Comic Sans MS"/>
          <w:b w:val="0"/>
          <w:bCs w:val="0"/>
          <w:sz w:val="22"/>
          <w:szCs w:val="22"/>
          <w:u w:val="none"/>
        </w:rPr>
        <w:t xml:space="preserve"> We are in desperate need of football boots for school. If anyone has any spares ca</w:t>
      </w:r>
      <w:r w:rsidRPr="41563F5B" w:rsidR="61405191">
        <w:rPr>
          <w:rFonts w:ascii="Comic Sans MS" w:hAnsi="Comic Sans MS"/>
          <w:b w:val="0"/>
          <w:bCs w:val="0"/>
          <w:sz w:val="22"/>
          <w:szCs w:val="22"/>
          <w:u w:val="none"/>
        </w:rPr>
        <w:t>n</w:t>
      </w:r>
    </w:p>
    <w:p w:rsidRPr="004703F2" w:rsidR="004703F2" w:rsidP="004703F2" w:rsidRDefault="004703F2" w14:paraId="34896DFE" w14:textId="57C8D711">
      <w:pPr>
        <w:spacing w:after="0" w:line="240" w:lineRule="auto"/>
        <w:jc w:val="center"/>
        <w:rPr>
          <w:rFonts w:ascii="Comic Sans MS" w:hAnsi="Comic Sans MS"/>
          <w:b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>PLEASE REMEMBER TO SCROLL TO THE BOTTOM FOR IMPORTANT DATES</w:t>
      </w:r>
    </w:p>
    <w:p w:rsidRPr="002038E9" w:rsidR="002038E9" w:rsidP="00C70117" w:rsidRDefault="002038E9" w14:paraId="4D03BDFE" w14:textId="77777777">
      <w:pPr>
        <w:spacing w:after="0" w:line="240" w:lineRule="auto"/>
        <w:rPr>
          <w:rFonts w:ascii="Comic Sans MS" w:hAnsi="Comic Sans MS"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38"/>
        <w:tblW w:w="0" w:type="auto"/>
        <w:tblLook w:val="04A0" w:firstRow="1" w:lastRow="0" w:firstColumn="1" w:lastColumn="0" w:noHBand="0" w:noVBand="1"/>
      </w:tblPr>
      <w:tblGrid>
        <w:gridCol w:w="3964"/>
        <w:gridCol w:w="3006"/>
        <w:gridCol w:w="3486"/>
      </w:tblGrid>
      <w:tr w:rsidRPr="00441A0C" w:rsidR="00E46DAC" w:rsidTr="451A9738" w14:paraId="54D51179" w14:textId="77777777">
        <w:tc>
          <w:tcPr>
            <w:tcW w:w="3964" w:type="dxa"/>
            <w:tcMar/>
          </w:tcPr>
          <w:p w:rsidRPr="00441A0C" w:rsidR="00E46DAC" w:rsidP="451A9738" w:rsidRDefault="00E46DAC" w14:paraId="340A8818" w14:textId="16EFA2F6">
            <w:pPr>
              <w:spacing w:after="0" w:line="240" w:lineRule="auto"/>
              <w:rPr>
                <w:rFonts w:ascii="Calibri Light" w:hAnsi="Calibri Light" w:cs="" w:asciiTheme="majorAscii" w:hAnsiTheme="majorAscii" w:cstheme="majorBidi"/>
                <w:b w:val="1"/>
                <w:bCs w:val="1"/>
                <w:sz w:val="22"/>
                <w:szCs w:val="22"/>
              </w:rPr>
            </w:pPr>
            <w:r w:rsidRPr="451A9738" w:rsidR="43AA0ADD">
              <w:rPr>
                <w:rFonts w:ascii="Calibri Light" w:hAnsi="Calibri Light" w:cs="" w:asciiTheme="majorAscii" w:hAnsiTheme="majorAscii" w:cstheme="majorBidi"/>
                <w:b w:val="1"/>
                <w:bCs w:val="1"/>
                <w:sz w:val="22"/>
                <w:szCs w:val="22"/>
              </w:rPr>
              <w:t xml:space="preserve">Overall – </w:t>
            </w:r>
            <w:r w:rsidRPr="451A9738" w:rsidR="5631D830">
              <w:rPr>
                <w:rFonts w:ascii="Calibri Light" w:hAnsi="Calibri Light" w:cs="" w:asciiTheme="majorAscii" w:hAnsiTheme="majorAscii" w:cstheme="majorBidi"/>
                <w:b w:val="1"/>
                <w:bCs w:val="1"/>
                <w:sz w:val="22"/>
                <w:szCs w:val="22"/>
              </w:rPr>
              <w:t>94.2%</w:t>
            </w:r>
          </w:p>
        </w:tc>
        <w:tc>
          <w:tcPr>
            <w:tcW w:w="3006" w:type="dxa"/>
            <w:tcMar/>
          </w:tcPr>
          <w:p w:rsidRPr="00441A0C" w:rsidR="00E46DAC" w:rsidP="451A9738" w:rsidRDefault="00E46DAC" w14:paraId="1313CBF3" w14:textId="5F25ABE5">
            <w:pPr>
              <w:spacing w:after="0" w:line="240" w:lineRule="auto"/>
              <w:rPr>
                <w:rFonts w:ascii="Calibri Light" w:hAnsi="Calibri Light" w:cs="" w:asciiTheme="majorAscii" w:hAnsiTheme="majorAscii" w:cstheme="majorBidi"/>
                <w:b w:val="1"/>
                <w:bCs w:val="1"/>
                <w:sz w:val="22"/>
                <w:szCs w:val="22"/>
              </w:rPr>
            </w:pPr>
            <w:r w:rsidRPr="451A9738" w:rsidR="43AA0ADD">
              <w:rPr>
                <w:rFonts w:ascii="Calibri Light" w:hAnsi="Calibri Light" w:cs="" w:asciiTheme="majorAscii" w:hAnsiTheme="majorAscii" w:cstheme="majorBidi"/>
                <w:b w:val="1"/>
                <w:bCs w:val="1"/>
                <w:sz w:val="22"/>
                <w:szCs w:val="22"/>
              </w:rPr>
              <w:t xml:space="preserve">Year 2 </w:t>
            </w:r>
            <w:r w:rsidRPr="451A9738" w:rsidR="43AA0ADD">
              <w:rPr>
                <w:rFonts w:ascii="Calibri Light" w:hAnsi="Calibri Light" w:cs="" w:asciiTheme="majorAscii" w:hAnsiTheme="majorAscii" w:cstheme="majorBidi"/>
                <w:b w:val="1"/>
                <w:bCs w:val="1"/>
                <w:sz w:val="22"/>
                <w:szCs w:val="22"/>
              </w:rPr>
              <w:t xml:space="preserve">– </w:t>
            </w:r>
            <w:r w:rsidRPr="451A9738" w:rsidR="6FC63B55">
              <w:rPr>
                <w:rFonts w:ascii="Calibri Light" w:hAnsi="Calibri Light" w:cs="" w:asciiTheme="majorAscii" w:hAnsiTheme="majorAscii" w:cstheme="majorBidi"/>
                <w:b w:val="1"/>
                <w:bCs w:val="1"/>
                <w:sz w:val="22"/>
                <w:szCs w:val="22"/>
              </w:rPr>
              <w:t>90</w:t>
            </w:r>
            <w:r w:rsidRPr="451A9738" w:rsidR="6FC63B55">
              <w:rPr>
                <w:rFonts w:ascii="Calibri Light" w:hAnsi="Calibri Light" w:cs="" w:asciiTheme="majorAscii" w:hAnsiTheme="majorAscii" w:cstheme="majorBidi"/>
                <w:b w:val="1"/>
                <w:bCs w:val="1"/>
                <w:sz w:val="22"/>
                <w:szCs w:val="22"/>
              </w:rPr>
              <w:t>%</w:t>
            </w:r>
          </w:p>
        </w:tc>
        <w:tc>
          <w:tcPr>
            <w:tcW w:w="3486" w:type="dxa"/>
            <w:tcMar/>
          </w:tcPr>
          <w:p w:rsidRPr="00441A0C" w:rsidR="00E46DAC" w:rsidP="451A9738" w:rsidRDefault="00E46DAC" w14:paraId="7983EAD6" w14:textId="0C0B5781">
            <w:pPr>
              <w:spacing w:after="0" w:line="240" w:lineRule="auto"/>
              <w:rPr>
                <w:rFonts w:ascii="Calibri Light" w:hAnsi="Calibri Light" w:cs="" w:asciiTheme="majorAscii" w:hAnsiTheme="majorAscii" w:cstheme="majorBidi"/>
                <w:b w:val="1"/>
                <w:bCs w:val="1"/>
                <w:sz w:val="22"/>
                <w:szCs w:val="22"/>
              </w:rPr>
            </w:pPr>
            <w:r w:rsidRPr="451A9738" w:rsidR="43AA0ADD">
              <w:rPr>
                <w:rFonts w:ascii="Calibri Light" w:hAnsi="Calibri Light" w:cs="" w:asciiTheme="majorAscii" w:hAnsiTheme="majorAscii" w:cstheme="majorBidi"/>
                <w:b w:val="1"/>
                <w:bCs w:val="1"/>
                <w:sz w:val="22"/>
                <w:szCs w:val="22"/>
              </w:rPr>
              <w:t xml:space="preserve">Year 5 – </w:t>
            </w:r>
            <w:r w:rsidRPr="451A9738" w:rsidR="25E16763">
              <w:rPr>
                <w:rFonts w:ascii="Calibri Light" w:hAnsi="Calibri Light" w:cs="" w:asciiTheme="majorAscii" w:hAnsiTheme="majorAscii" w:cstheme="majorBidi"/>
                <w:b w:val="1"/>
                <w:bCs w:val="1"/>
                <w:sz w:val="22"/>
                <w:szCs w:val="22"/>
              </w:rPr>
              <w:t>94.4%</w:t>
            </w:r>
          </w:p>
        </w:tc>
      </w:tr>
      <w:tr w:rsidRPr="00441A0C" w:rsidR="00E46DAC" w:rsidTr="451A9738" w14:paraId="706CD27F" w14:textId="77777777">
        <w:tc>
          <w:tcPr>
            <w:tcW w:w="3964" w:type="dxa"/>
            <w:tcMar/>
          </w:tcPr>
          <w:p w:rsidRPr="00441A0C" w:rsidR="00E46DAC" w:rsidP="451A9738" w:rsidRDefault="00E46DAC" w14:paraId="0D0C2102" w14:textId="207D16DC">
            <w:pPr>
              <w:spacing w:after="0" w:line="240" w:lineRule="auto"/>
              <w:rPr>
                <w:rFonts w:ascii="Calibri Light" w:hAnsi="Calibri Light" w:cs="" w:asciiTheme="majorAscii" w:hAnsiTheme="majorAscii" w:cstheme="majorBidi"/>
                <w:b w:val="1"/>
                <w:bCs w:val="1"/>
                <w:sz w:val="22"/>
                <w:szCs w:val="22"/>
              </w:rPr>
            </w:pPr>
            <w:r w:rsidRPr="451A9738" w:rsidR="43AA0ADD">
              <w:rPr>
                <w:rFonts w:ascii="Calibri Light" w:hAnsi="Calibri Light" w:cs="" w:asciiTheme="majorAscii" w:hAnsiTheme="majorAscii" w:cstheme="majorBidi"/>
                <w:b w:val="1"/>
                <w:bCs w:val="1"/>
                <w:sz w:val="22"/>
                <w:szCs w:val="22"/>
              </w:rPr>
              <w:t xml:space="preserve">Reception </w:t>
            </w:r>
            <w:r w:rsidRPr="451A9738" w:rsidR="7DFEFD7F">
              <w:rPr>
                <w:rFonts w:ascii="Calibri Light" w:hAnsi="Calibri Light" w:cs="" w:asciiTheme="majorAscii" w:hAnsiTheme="majorAscii" w:cstheme="majorBidi"/>
                <w:b w:val="1"/>
                <w:bCs w:val="1"/>
                <w:sz w:val="22"/>
                <w:szCs w:val="22"/>
              </w:rPr>
              <w:t>–</w:t>
            </w:r>
            <w:r w:rsidRPr="451A9738" w:rsidR="1342AD2F">
              <w:rPr>
                <w:rFonts w:ascii="Calibri Light" w:hAnsi="Calibri Light" w:cs="" w:asciiTheme="majorAscii" w:hAnsiTheme="majorAscii" w:cstheme="majorBidi"/>
                <w:b w:val="1"/>
                <w:bCs w:val="1"/>
                <w:sz w:val="22"/>
                <w:szCs w:val="22"/>
              </w:rPr>
              <w:t xml:space="preserve"> </w:t>
            </w:r>
            <w:r w:rsidRPr="451A9738" w:rsidR="0FA84AC3">
              <w:rPr>
                <w:rFonts w:ascii="Calibri Light" w:hAnsi="Calibri Light" w:cs="" w:asciiTheme="majorAscii" w:hAnsiTheme="majorAscii" w:cstheme="majorBidi"/>
                <w:b w:val="1"/>
                <w:bCs w:val="1"/>
                <w:sz w:val="22"/>
                <w:szCs w:val="22"/>
              </w:rPr>
              <w:t>81.5%</w:t>
            </w:r>
          </w:p>
        </w:tc>
        <w:tc>
          <w:tcPr>
            <w:tcW w:w="3006" w:type="dxa"/>
            <w:tcMar/>
          </w:tcPr>
          <w:p w:rsidRPr="007B25FA" w:rsidR="00E46DAC" w:rsidP="451A9738" w:rsidRDefault="00E46DAC" w14:paraId="255AF93C" w14:textId="6C253316">
            <w:pPr>
              <w:spacing w:after="0" w:line="240" w:lineRule="auto"/>
              <w:rPr>
                <w:rFonts w:ascii="Calibri Light" w:hAnsi="Calibri Light" w:cs="" w:asciiTheme="majorAscii" w:hAnsiTheme="majorAscii" w:cstheme="majorBidi"/>
                <w:b w:val="1"/>
                <w:bCs w:val="1"/>
                <w:sz w:val="22"/>
                <w:szCs w:val="22"/>
              </w:rPr>
            </w:pPr>
            <w:r w:rsidRPr="451A9738" w:rsidR="43AA0ADD">
              <w:rPr>
                <w:rFonts w:ascii="Calibri Light" w:hAnsi="Calibri Light" w:cs="" w:asciiTheme="majorAscii" w:hAnsiTheme="majorAscii" w:cstheme="majorBidi"/>
                <w:b w:val="1"/>
                <w:bCs w:val="1"/>
                <w:sz w:val="22"/>
                <w:szCs w:val="22"/>
              </w:rPr>
              <w:t xml:space="preserve">Year 3 – </w:t>
            </w:r>
            <w:r w:rsidRPr="451A9738" w:rsidR="04354691">
              <w:rPr>
                <w:rFonts w:ascii="Calibri Light" w:hAnsi="Calibri Light" w:cs="" w:asciiTheme="majorAscii" w:hAnsiTheme="majorAscii" w:cstheme="majorBidi"/>
                <w:b w:val="1"/>
                <w:bCs w:val="1"/>
                <w:sz w:val="22"/>
                <w:szCs w:val="22"/>
              </w:rPr>
              <w:t>99.2%</w:t>
            </w:r>
          </w:p>
        </w:tc>
        <w:tc>
          <w:tcPr>
            <w:tcW w:w="3486" w:type="dxa"/>
            <w:vMerge w:val="restart"/>
            <w:tcMar/>
          </w:tcPr>
          <w:p w:rsidRPr="00441A0C" w:rsidR="00E46DAC" w:rsidP="451A9738" w:rsidRDefault="00E46DAC" w14:paraId="2E182C6B" w14:textId="0BC9B098">
            <w:pPr>
              <w:spacing w:after="0" w:line="240" w:lineRule="auto"/>
              <w:rPr>
                <w:rFonts w:ascii="Calibri Light" w:hAnsi="Calibri Light" w:cs="" w:asciiTheme="majorAscii" w:hAnsiTheme="majorAscii" w:cstheme="majorBidi"/>
                <w:b w:val="1"/>
                <w:bCs w:val="1"/>
                <w:sz w:val="22"/>
                <w:szCs w:val="22"/>
              </w:rPr>
            </w:pPr>
            <w:r w:rsidRPr="451A9738" w:rsidR="43AA0ADD">
              <w:rPr>
                <w:rFonts w:ascii="Calibri Light" w:hAnsi="Calibri Light" w:cs="" w:asciiTheme="majorAscii" w:hAnsiTheme="majorAscii" w:cstheme="majorBidi"/>
                <w:b w:val="1"/>
                <w:bCs w:val="1"/>
                <w:sz w:val="22"/>
                <w:szCs w:val="22"/>
              </w:rPr>
              <w:t xml:space="preserve">Year 6 – </w:t>
            </w:r>
            <w:r w:rsidRPr="451A9738" w:rsidR="1D8F231F">
              <w:rPr>
                <w:rFonts w:ascii="Calibri Light" w:hAnsi="Calibri Light" w:cs="" w:asciiTheme="majorAscii" w:hAnsiTheme="majorAscii" w:cstheme="majorBidi"/>
                <w:b w:val="1"/>
                <w:bCs w:val="1"/>
                <w:sz w:val="22"/>
                <w:szCs w:val="22"/>
              </w:rPr>
              <w:t>93.8%</w:t>
            </w:r>
          </w:p>
        </w:tc>
      </w:tr>
      <w:tr w:rsidRPr="00441A0C" w:rsidR="00E46DAC" w:rsidTr="451A9738" w14:paraId="2E6EA42E" w14:textId="77777777">
        <w:tc>
          <w:tcPr>
            <w:tcW w:w="3964" w:type="dxa"/>
            <w:tcMar/>
          </w:tcPr>
          <w:p w:rsidRPr="00441A0C" w:rsidR="00E46DAC" w:rsidP="451A9738" w:rsidRDefault="00E46DAC" w14:paraId="19D432DF" w14:textId="290DF14C">
            <w:pPr>
              <w:spacing w:after="0" w:line="240" w:lineRule="auto"/>
              <w:rPr>
                <w:rFonts w:ascii="Calibri Light" w:hAnsi="Calibri Light" w:cs="" w:asciiTheme="majorAscii" w:hAnsiTheme="majorAscii" w:cstheme="majorBidi"/>
                <w:b w:val="1"/>
                <w:bCs w:val="1"/>
                <w:sz w:val="22"/>
                <w:szCs w:val="22"/>
              </w:rPr>
            </w:pPr>
            <w:r w:rsidRPr="451A9738" w:rsidR="43AA0ADD">
              <w:rPr>
                <w:rFonts w:ascii="Calibri Light" w:hAnsi="Calibri Light" w:cs="" w:asciiTheme="majorAscii" w:hAnsiTheme="majorAscii" w:cstheme="majorBidi"/>
                <w:b w:val="1"/>
                <w:bCs w:val="1"/>
                <w:sz w:val="22"/>
                <w:szCs w:val="22"/>
              </w:rPr>
              <w:t xml:space="preserve">Year 1 – </w:t>
            </w:r>
            <w:r w:rsidRPr="451A9738" w:rsidR="33362FE8">
              <w:rPr>
                <w:rFonts w:ascii="Calibri Light" w:hAnsi="Calibri Light" w:cs="" w:asciiTheme="majorAscii" w:hAnsiTheme="majorAscii" w:cstheme="majorBidi"/>
                <w:b w:val="1"/>
                <w:bCs w:val="1"/>
                <w:sz w:val="22"/>
                <w:szCs w:val="22"/>
              </w:rPr>
              <w:t>91.1%</w:t>
            </w:r>
          </w:p>
        </w:tc>
        <w:tc>
          <w:tcPr>
            <w:tcW w:w="3006" w:type="dxa"/>
            <w:tcMar/>
          </w:tcPr>
          <w:p w:rsidRPr="00441A0C" w:rsidR="00E46DAC" w:rsidP="451A9738" w:rsidRDefault="00E46DAC" w14:paraId="7CB05BAA" w14:textId="3B17C95D">
            <w:pPr>
              <w:spacing w:after="0" w:line="240" w:lineRule="auto"/>
              <w:rPr>
                <w:rFonts w:ascii="Calibri Light" w:hAnsi="Calibri Light" w:cs="" w:asciiTheme="majorAscii" w:hAnsiTheme="majorAscii" w:cstheme="majorBidi"/>
                <w:b w:val="1"/>
                <w:bCs w:val="1"/>
                <w:sz w:val="22"/>
                <w:szCs w:val="22"/>
              </w:rPr>
            </w:pPr>
            <w:r w:rsidRPr="451A9738" w:rsidR="43AA0ADD">
              <w:rPr>
                <w:rFonts w:ascii="Calibri Light" w:hAnsi="Calibri Light" w:cs="" w:asciiTheme="majorAscii" w:hAnsiTheme="majorAscii" w:cstheme="majorBidi"/>
                <w:b w:val="1"/>
                <w:bCs w:val="1"/>
                <w:sz w:val="22"/>
                <w:szCs w:val="22"/>
              </w:rPr>
              <w:t xml:space="preserve">Year 4 – </w:t>
            </w:r>
            <w:r w:rsidRPr="451A9738" w:rsidR="267A119E">
              <w:rPr>
                <w:rFonts w:ascii="Calibri Light" w:hAnsi="Calibri Light" w:cs="" w:asciiTheme="majorAscii" w:hAnsiTheme="majorAscii" w:cstheme="majorBidi"/>
                <w:b w:val="1"/>
                <w:bCs w:val="1"/>
                <w:sz w:val="22"/>
                <w:szCs w:val="22"/>
              </w:rPr>
              <w:t>90.5%</w:t>
            </w:r>
          </w:p>
        </w:tc>
        <w:tc>
          <w:tcPr>
            <w:tcW w:w="3486" w:type="dxa"/>
            <w:vMerge/>
            <w:tcMar/>
          </w:tcPr>
          <w:p w:rsidRPr="00441A0C" w:rsidR="00E46DAC" w:rsidP="00E46DAC" w:rsidRDefault="00E46DAC" w14:paraId="14B993FA" w14:textId="77777777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</w:tr>
    </w:tbl>
    <w:p w:rsidRPr="00441A0C" w:rsidR="00C70117" w:rsidP="00C70117" w:rsidRDefault="00C70117" w14:paraId="659D41B0" w14:textId="77777777">
      <w:pPr>
        <w:spacing w:after="0" w:line="240" w:lineRule="auto"/>
        <w:rPr>
          <w:rFonts w:ascii="Comic Sans MS" w:hAnsi="Comic Sans MS"/>
          <w:b/>
          <w:bCs/>
          <w:sz w:val="22"/>
          <w:szCs w:val="22"/>
        </w:rPr>
      </w:pPr>
    </w:p>
    <w:p w:rsidRPr="00441A0C" w:rsidR="00C70117" w:rsidP="00C70117" w:rsidRDefault="00C70117" w14:paraId="7AE282BA" w14:textId="77777777">
      <w:pPr>
        <w:pStyle w:val="Default"/>
        <w:rPr>
          <w:rFonts w:ascii="Comic Sans MS" w:hAnsi="Comic Sans MS" w:cstheme="minorBidi"/>
          <w:color w:val="auto"/>
          <w:sz w:val="22"/>
          <w:szCs w:val="22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5499"/>
      </w:tblGrid>
      <w:tr w:rsidRPr="00441A0C" w:rsidR="00C70117" w:rsidTr="00E766E1" w14:paraId="3F961FBE" w14:textId="77777777">
        <w:tc>
          <w:tcPr>
            <w:tcW w:w="10457" w:type="dxa"/>
            <w:gridSpan w:val="2"/>
          </w:tcPr>
          <w:p w:rsidRPr="00441A0C" w:rsidR="00C70117" w:rsidP="00E766E1" w:rsidRDefault="00C70117" w14:paraId="5EBE24C9" w14:textId="77777777">
            <w:pPr>
              <w:spacing w:after="0"/>
              <w:jc w:val="center"/>
              <w:rPr>
                <w:rFonts w:ascii="Comic Sans MS" w:hAnsi="Comic Sans MS"/>
                <w:b/>
                <w:bCs/>
                <w:color w:val="000000" w:themeColor="text1"/>
                <w:sz w:val="22"/>
                <w:szCs w:val="22"/>
                <w:lang w:val="en-GB" w:bidi="en-GB"/>
              </w:rPr>
            </w:pPr>
            <w:r w:rsidRPr="00441A0C">
              <w:rPr>
                <w:rFonts w:ascii="Comic Sans MS" w:hAnsi="Comic Sans MS"/>
                <w:b/>
                <w:bCs/>
                <w:color w:val="000000" w:themeColor="text1"/>
                <w:sz w:val="22"/>
                <w:szCs w:val="22"/>
                <w:lang w:val="en-GB" w:bidi="en-GB"/>
              </w:rPr>
              <w:t>PE TIMETABLE - CHILDREN MUST WEAR THEIR SCHOOL TRACKSUIT</w:t>
            </w:r>
          </w:p>
        </w:tc>
      </w:tr>
      <w:tr w:rsidRPr="00441A0C" w:rsidR="00C70117" w:rsidTr="00E766E1" w14:paraId="64D8E989" w14:textId="77777777">
        <w:trPr>
          <w:trHeight w:val="694"/>
        </w:trPr>
        <w:tc>
          <w:tcPr>
            <w:tcW w:w="4957" w:type="dxa"/>
          </w:tcPr>
          <w:p w:rsidRPr="00441A0C" w:rsidR="00C70117" w:rsidP="00E766E1" w:rsidRDefault="00C70117" w14:paraId="7D4C8500" w14:textId="61555F29">
            <w:pPr>
              <w:spacing w:after="0"/>
              <w:jc w:val="both"/>
              <w:rPr>
                <w:rFonts w:ascii="Comic Sans MS" w:hAnsi="Comic Sans MS"/>
                <w:color w:val="000000" w:themeColor="text1"/>
                <w:sz w:val="22"/>
                <w:szCs w:val="22"/>
                <w:lang w:val="en-GB" w:bidi="en-GB"/>
              </w:rPr>
            </w:pPr>
            <w:r w:rsidRPr="00441A0C">
              <w:rPr>
                <w:rFonts w:ascii="Comic Sans MS" w:hAnsi="Comic Sans MS"/>
                <w:color w:val="000000" w:themeColor="text1"/>
                <w:sz w:val="22"/>
                <w:szCs w:val="22"/>
                <w:lang w:val="en-GB" w:bidi="en-GB"/>
              </w:rPr>
              <w:t xml:space="preserve">Year 1 – </w:t>
            </w:r>
            <w:r w:rsidR="000D788B">
              <w:rPr>
                <w:rFonts w:ascii="Comic Sans MS" w:hAnsi="Comic Sans MS"/>
                <w:color w:val="000000" w:themeColor="text1"/>
                <w:sz w:val="22"/>
                <w:szCs w:val="22"/>
                <w:lang w:val="en-GB" w:bidi="en-GB"/>
              </w:rPr>
              <w:t>Monday, Friday</w:t>
            </w:r>
          </w:p>
          <w:p w:rsidRPr="00441A0C" w:rsidR="00C70117" w:rsidP="00E766E1" w:rsidRDefault="00C70117" w14:paraId="7B974E0D" w14:textId="21F8F58E">
            <w:pPr>
              <w:spacing w:after="0"/>
              <w:jc w:val="both"/>
              <w:rPr>
                <w:rFonts w:ascii="Comic Sans MS" w:hAnsi="Comic Sans MS"/>
                <w:color w:val="000000" w:themeColor="text1"/>
                <w:sz w:val="22"/>
                <w:szCs w:val="22"/>
                <w:lang w:val="en-GB" w:bidi="en-GB"/>
              </w:rPr>
            </w:pPr>
            <w:r w:rsidRPr="00441A0C">
              <w:rPr>
                <w:rFonts w:ascii="Comic Sans MS" w:hAnsi="Comic Sans MS"/>
                <w:color w:val="000000" w:themeColor="text1"/>
                <w:sz w:val="22"/>
                <w:szCs w:val="22"/>
                <w:lang w:val="en-GB" w:bidi="en-GB"/>
              </w:rPr>
              <w:t xml:space="preserve">Year 2 – </w:t>
            </w:r>
            <w:r w:rsidR="000D788B">
              <w:rPr>
                <w:rFonts w:ascii="Comic Sans MS" w:hAnsi="Comic Sans MS"/>
                <w:color w:val="000000" w:themeColor="text1"/>
                <w:sz w:val="22"/>
                <w:szCs w:val="22"/>
                <w:lang w:val="en-GB" w:bidi="en-GB"/>
              </w:rPr>
              <w:t>Monday, Thursday</w:t>
            </w:r>
          </w:p>
          <w:p w:rsidRPr="00441A0C" w:rsidR="00C70117" w:rsidP="00E766E1" w:rsidRDefault="00C70117" w14:paraId="769A4F11" w14:textId="14350101">
            <w:pPr>
              <w:spacing w:after="0"/>
              <w:jc w:val="both"/>
              <w:rPr>
                <w:rFonts w:ascii="Comic Sans MS" w:hAnsi="Comic Sans MS"/>
                <w:color w:val="000000" w:themeColor="text1"/>
                <w:sz w:val="22"/>
                <w:szCs w:val="22"/>
                <w:lang w:val="en-GB" w:bidi="en-GB"/>
              </w:rPr>
            </w:pPr>
            <w:r w:rsidRPr="00441A0C">
              <w:rPr>
                <w:rFonts w:ascii="Comic Sans MS" w:hAnsi="Comic Sans MS"/>
                <w:color w:val="000000" w:themeColor="text1"/>
                <w:sz w:val="22"/>
                <w:szCs w:val="22"/>
                <w:lang w:val="en-GB" w:bidi="en-GB"/>
              </w:rPr>
              <w:t xml:space="preserve">Year 3 – </w:t>
            </w:r>
            <w:r w:rsidR="000D788B">
              <w:rPr>
                <w:rFonts w:ascii="Comic Sans MS" w:hAnsi="Comic Sans MS"/>
                <w:color w:val="000000" w:themeColor="text1"/>
                <w:sz w:val="22"/>
                <w:szCs w:val="22"/>
                <w:lang w:val="en-GB" w:bidi="en-GB"/>
              </w:rPr>
              <w:t>Monday, Wednesday,</w:t>
            </w:r>
          </w:p>
        </w:tc>
        <w:tc>
          <w:tcPr>
            <w:tcW w:w="5500" w:type="dxa"/>
          </w:tcPr>
          <w:p w:rsidRPr="00441A0C" w:rsidR="00C70117" w:rsidP="00E766E1" w:rsidRDefault="00C70117" w14:paraId="18D8333E" w14:textId="4ED2BB74">
            <w:pPr>
              <w:spacing w:after="0"/>
              <w:jc w:val="both"/>
              <w:rPr>
                <w:rFonts w:ascii="Comic Sans MS" w:hAnsi="Comic Sans MS"/>
                <w:color w:val="000000" w:themeColor="text1"/>
                <w:sz w:val="22"/>
                <w:szCs w:val="22"/>
                <w:lang w:val="en-GB" w:bidi="en-GB"/>
              </w:rPr>
            </w:pPr>
            <w:r w:rsidRPr="00441A0C">
              <w:rPr>
                <w:rFonts w:ascii="Comic Sans MS" w:hAnsi="Comic Sans MS"/>
                <w:color w:val="000000" w:themeColor="text1"/>
                <w:sz w:val="22"/>
                <w:szCs w:val="22"/>
                <w:lang w:val="en-GB" w:bidi="en-GB"/>
              </w:rPr>
              <w:t xml:space="preserve">Year 4 – </w:t>
            </w:r>
            <w:r w:rsidR="000D788B">
              <w:rPr>
                <w:rFonts w:ascii="Comic Sans MS" w:hAnsi="Comic Sans MS"/>
                <w:color w:val="000000" w:themeColor="text1"/>
                <w:sz w:val="22"/>
                <w:szCs w:val="22"/>
                <w:lang w:val="en-GB" w:bidi="en-GB"/>
              </w:rPr>
              <w:t>Wednesday, Thursday,</w:t>
            </w:r>
          </w:p>
          <w:p w:rsidR="00985D82" w:rsidP="00E766E1" w:rsidRDefault="00985D82" w14:paraId="393292F0" w14:textId="151D9ACC">
            <w:pPr>
              <w:spacing w:after="0"/>
              <w:jc w:val="both"/>
              <w:rPr>
                <w:rFonts w:ascii="Comic Sans MS" w:hAnsi="Comic Sans MS"/>
                <w:color w:val="000000" w:themeColor="text1"/>
                <w:sz w:val="22"/>
                <w:szCs w:val="22"/>
                <w:lang w:val="en-GB" w:bidi="en-GB"/>
              </w:rPr>
            </w:pPr>
            <w:r>
              <w:rPr>
                <w:rFonts w:ascii="Comic Sans MS" w:hAnsi="Comic Sans MS"/>
                <w:color w:val="000000" w:themeColor="text1"/>
                <w:sz w:val="22"/>
                <w:szCs w:val="22"/>
                <w:lang w:val="en-GB" w:bidi="en-GB"/>
              </w:rPr>
              <w:t xml:space="preserve">Year 5 – </w:t>
            </w:r>
            <w:r w:rsidR="000D788B">
              <w:rPr>
                <w:rFonts w:ascii="Comic Sans MS" w:hAnsi="Comic Sans MS"/>
                <w:color w:val="000000" w:themeColor="text1"/>
                <w:sz w:val="22"/>
                <w:szCs w:val="22"/>
                <w:lang w:val="en-GB" w:bidi="en-GB"/>
              </w:rPr>
              <w:t>Monday, Friday</w:t>
            </w:r>
          </w:p>
          <w:p w:rsidRPr="00441A0C" w:rsidR="00C70117" w:rsidP="00E766E1" w:rsidRDefault="00C70117" w14:paraId="643BCA9E" w14:textId="405F6EA4">
            <w:pPr>
              <w:spacing w:after="0"/>
              <w:jc w:val="both"/>
              <w:rPr>
                <w:rFonts w:ascii="Comic Sans MS" w:hAnsi="Comic Sans MS"/>
                <w:color w:val="000000" w:themeColor="text1"/>
                <w:sz w:val="22"/>
                <w:szCs w:val="22"/>
                <w:lang w:val="en-GB" w:bidi="en-GB"/>
              </w:rPr>
            </w:pPr>
            <w:r w:rsidRPr="00441A0C">
              <w:rPr>
                <w:rFonts w:ascii="Comic Sans MS" w:hAnsi="Comic Sans MS"/>
                <w:color w:val="000000" w:themeColor="text1"/>
                <w:sz w:val="22"/>
                <w:szCs w:val="22"/>
                <w:lang w:val="en-GB" w:bidi="en-GB"/>
              </w:rPr>
              <w:t xml:space="preserve">Year 6 – </w:t>
            </w:r>
            <w:r w:rsidR="000D788B">
              <w:rPr>
                <w:rFonts w:ascii="Comic Sans MS" w:hAnsi="Comic Sans MS"/>
                <w:color w:val="000000" w:themeColor="text1"/>
                <w:sz w:val="22"/>
                <w:szCs w:val="22"/>
                <w:lang w:val="en-GB" w:bidi="en-GB"/>
              </w:rPr>
              <w:t>Wednesday, Friday (swimming)</w:t>
            </w:r>
          </w:p>
        </w:tc>
      </w:tr>
    </w:tbl>
    <w:p w:rsidRPr="00AC4597" w:rsidR="00953CEA" w:rsidP="41563F5B" w:rsidRDefault="00953CEA" w14:noSpellErr="1" w14:paraId="516E0B6D" w14:textId="208DF3DE">
      <w:pPr>
        <w:pStyle w:val="Normal"/>
        <w:jc w:val="center"/>
        <w:rPr>
          <w:b w:val="1"/>
          <w:bCs w:val="1"/>
          <w:sz w:val="24"/>
          <w:szCs w:val="24"/>
          <w:u w:val="single"/>
        </w:rPr>
      </w:pPr>
    </w:p>
    <w:p w:rsidRPr="00AC4597" w:rsidR="00953CEA" w:rsidP="41563F5B" w:rsidRDefault="00953CEA" w14:paraId="190D63C0" w14:textId="69A06AE6">
      <w:pPr>
        <w:pStyle w:val="Normal"/>
        <w:jc w:val="center"/>
        <w:rPr>
          <w:b w:val="1"/>
          <w:bCs w:val="1"/>
          <w:sz w:val="24"/>
          <w:szCs w:val="24"/>
          <w:u w:val="single"/>
        </w:rPr>
      </w:pPr>
    </w:p>
    <w:p w:rsidRPr="00AC4597" w:rsidR="00953CEA" w:rsidP="41563F5B" w:rsidRDefault="00953CEA" w14:paraId="1912EDA2" w14:textId="0FD025A3">
      <w:pPr>
        <w:pStyle w:val="Normal"/>
        <w:jc w:val="center"/>
        <w:rPr>
          <w:b w:val="1"/>
          <w:bCs w:val="1"/>
          <w:sz w:val="24"/>
          <w:szCs w:val="24"/>
          <w:u w:val="single"/>
        </w:rPr>
      </w:pPr>
      <w:r w:rsidRPr="41563F5B" w:rsidR="00953CEA">
        <w:rPr>
          <w:b w:val="1"/>
          <w:bCs w:val="1"/>
          <w:sz w:val="24"/>
          <w:szCs w:val="24"/>
          <w:u w:val="single"/>
        </w:rPr>
        <w:t>School Important Dates</w:t>
      </w:r>
      <w:r w:rsidRPr="41563F5B" w:rsidR="00AC4597">
        <w:rPr>
          <w:b w:val="1"/>
          <w:bCs w:val="1"/>
          <w:sz w:val="24"/>
          <w:szCs w:val="24"/>
          <w:u w:val="single"/>
        </w:rPr>
        <w:t xml:space="preserve"> – Autum Term 1</w:t>
      </w:r>
    </w:p>
    <w:p w:rsidRPr="00AC4597" w:rsidR="00953CEA" w:rsidP="00AC4597" w:rsidRDefault="00AC4597" w14:paraId="1FC55F40" w14:textId="2A56DEB4">
      <w:pPr>
        <w:rPr>
          <w:sz w:val="24"/>
          <w:szCs w:val="24"/>
        </w:rPr>
      </w:pPr>
      <w:r w:rsidRPr="41563F5B" w:rsidR="00AC4597">
        <w:rPr>
          <w:sz w:val="24"/>
          <w:szCs w:val="24"/>
        </w:rPr>
        <w:t xml:space="preserve">Important Dates for the Autumn Term We have tried to compile a list of dates for the coming half term. However, as always with planning this far in advance, dates may be subject to change. We </w:t>
      </w:r>
      <w:r w:rsidRPr="41563F5B" w:rsidR="00AC4597">
        <w:rPr>
          <w:sz w:val="24"/>
          <w:szCs w:val="24"/>
        </w:rPr>
        <w:t>endeavour</w:t>
      </w:r>
      <w:r w:rsidRPr="41563F5B" w:rsidR="00AC4597">
        <w:rPr>
          <w:sz w:val="24"/>
          <w:szCs w:val="24"/>
        </w:rPr>
        <w:t xml:space="preserve"> to let you know within good time if dates </w:t>
      </w:r>
      <w:r w:rsidRPr="41563F5B" w:rsidR="00AC4597">
        <w:rPr>
          <w:sz w:val="24"/>
          <w:szCs w:val="24"/>
        </w:rPr>
        <w:t>have to</w:t>
      </w:r>
      <w:r w:rsidRPr="41563F5B" w:rsidR="00AC4597">
        <w:rPr>
          <w:sz w:val="24"/>
          <w:szCs w:val="24"/>
        </w:rPr>
        <w:t xml:space="preserve"> be changed. Please keep an eye on the website, twitter and </w:t>
      </w:r>
      <w:r w:rsidRPr="41563F5B" w:rsidR="00AC4597">
        <w:rPr>
          <w:sz w:val="24"/>
          <w:szCs w:val="24"/>
        </w:rPr>
        <w:t xml:space="preserve">any letters sent out. We have </w:t>
      </w:r>
      <w:r w:rsidRPr="41563F5B" w:rsidR="45BAB8AA">
        <w:rPr>
          <w:sz w:val="24"/>
          <w:szCs w:val="24"/>
        </w:rPr>
        <w:t>an assembly</w:t>
      </w:r>
      <w:r w:rsidRPr="41563F5B" w:rsidR="00AC4597">
        <w:rPr>
          <w:sz w:val="24"/>
          <w:szCs w:val="24"/>
        </w:rPr>
        <w:t xml:space="preserve"> every </w:t>
      </w:r>
      <w:r w:rsidRPr="41563F5B" w:rsidR="3ADB6E14">
        <w:rPr>
          <w:sz w:val="24"/>
          <w:szCs w:val="24"/>
        </w:rPr>
        <w:t>Friday</w:t>
      </w:r>
      <w:r w:rsidRPr="41563F5B" w:rsidR="3ADB6E14">
        <w:rPr>
          <w:sz w:val="24"/>
          <w:szCs w:val="24"/>
        </w:rPr>
        <w:t xml:space="preserve"> at</w:t>
      </w:r>
      <w:r w:rsidRPr="41563F5B" w:rsidR="00AC4597">
        <w:rPr>
          <w:sz w:val="24"/>
          <w:szCs w:val="24"/>
        </w:rPr>
        <w:t xml:space="preserve"> 9:00am and all are welcome to attend. Do not feel obliged to attend them all.</w:t>
      </w:r>
    </w:p>
    <w:p w:rsidR="41563F5B" w:rsidP="41563F5B" w:rsidRDefault="41563F5B" w14:paraId="6962B26E" w14:textId="77E48412">
      <w:pPr>
        <w:rPr>
          <w:sz w:val="24"/>
          <w:szCs w:val="24"/>
        </w:rPr>
      </w:pPr>
    </w:p>
    <w:tbl>
      <w:tblPr>
        <w:tblStyle w:val="TableGrid"/>
        <w:tblW w:w="10730" w:type="dxa"/>
        <w:tblLook w:val="04A0" w:firstRow="1" w:lastRow="0" w:firstColumn="1" w:lastColumn="0" w:noHBand="0" w:noVBand="1"/>
      </w:tblPr>
      <w:tblGrid>
        <w:gridCol w:w="1271"/>
        <w:gridCol w:w="1800"/>
        <w:gridCol w:w="2736"/>
        <w:gridCol w:w="4923"/>
      </w:tblGrid>
      <w:tr w:rsidRPr="00AC4597" w:rsidR="00CE62BE" w:rsidTr="41563F5B" w14:paraId="28D8567C" w14:textId="77777777">
        <w:trPr>
          <w:trHeight w:val="516"/>
        </w:trPr>
        <w:tc>
          <w:tcPr>
            <w:tcW w:w="1271" w:type="dxa"/>
            <w:tcMar/>
          </w:tcPr>
          <w:p w:rsidRPr="00AC4597" w:rsidR="00CE62BE" w:rsidP="00953CEA" w:rsidRDefault="00CE62BE" w14:paraId="7838DA65" w14:textId="751B8B2C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AC4597">
              <w:rPr>
                <w:b/>
                <w:bCs/>
                <w:sz w:val="24"/>
                <w:szCs w:val="24"/>
                <w:u w:val="single"/>
              </w:rPr>
              <w:t>Date</w:t>
            </w:r>
          </w:p>
        </w:tc>
        <w:tc>
          <w:tcPr>
            <w:tcW w:w="1800" w:type="dxa"/>
            <w:tcMar/>
          </w:tcPr>
          <w:p w:rsidRPr="00AC4597" w:rsidR="00CE62BE" w:rsidP="00953CEA" w:rsidRDefault="00CE62BE" w14:paraId="381F4CCD" w14:textId="02739487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AC4597">
              <w:rPr>
                <w:b/>
                <w:bCs/>
                <w:sz w:val="24"/>
                <w:szCs w:val="24"/>
                <w:u w:val="single"/>
              </w:rPr>
              <w:t>Year</w:t>
            </w:r>
          </w:p>
        </w:tc>
        <w:tc>
          <w:tcPr>
            <w:tcW w:w="2736" w:type="dxa"/>
            <w:tcMar/>
          </w:tcPr>
          <w:p w:rsidRPr="00AC4597" w:rsidR="00CE62BE" w:rsidP="00953CEA" w:rsidRDefault="00CE62BE" w14:paraId="23D234E8" w14:textId="257FA33C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AC4597">
              <w:rPr>
                <w:b/>
                <w:bCs/>
                <w:sz w:val="24"/>
                <w:szCs w:val="24"/>
                <w:u w:val="single"/>
              </w:rPr>
              <w:t>Activity</w:t>
            </w:r>
          </w:p>
        </w:tc>
        <w:tc>
          <w:tcPr>
            <w:tcW w:w="4923" w:type="dxa"/>
            <w:tcMar/>
          </w:tcPr>
          <w:p w:rsidRPr="00AC4597" w:rsidR="00CE62BE" w:rsidP="00953CEA" w:rsidRDefault="00CE62BE" w14:paraId="5244795A" w14:textId="565B9E9E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AC4597">
              <w:rPr>
                <w:b/>
                <w:bCs/>
                <w:sz w:val="24"/>
                <w:szCs w:val="24"/>
                <w:u w:val="single"/>
              </w:rPr>
              <w:t>Other info</w:t>
            </w:r>
          </w:p>
        </w:tc>
      </w:tr>
      <w:tr w:rsidRPr="00AC4597" w:rsidR="00CE62BE" w:rsidTr="41563F5B" w14:paraId="46E7093F" w14:textId="77777777">
        <w:trPr>
          <w:trHeight w:val="516"/>
        </w:trPr>
        <w:tc>
          <w:tcPr>
            <w:tcW w:w="1271" w:type="dxa"/>
            <w:tcMar/>
          </w:tcPr>
          <w:p w:rsidRPr="00AC4597" w:rsidR="00CE62BE" w:rsidP="00953CEA" w:rsidRDefault="00CE62BE" w14:paraId="3473BFAC" w14:textId="752C1A42">
            <w:pPr>
              <w:jc w:val="center"/>
              <w:rPr>
                <w:sz w:val="24"/>
                <w:szCs w:val="24"/>
              </w:rPr>
            </w:pPr>
            <w:r w:rsidRPr="00AC4597">
              <w:rPr>
                <w:sz w:val="24"/>
                <w:szCs w:val="24"/>
              </w:rPr>
              <w:t>14/10/24</w:t>
            </w:r>
          </w:p>
        </w:tc>
        <w:tc>
          <w:tcPr>
            <w:tcW w:w="1800" w:type="dxa"/>
            <w:tcMar/>
          </w:tcPr>
          <w:p w:rsidRPr="00AC4597" w:rsidR="00CE62BE" w:rsidP="00953CEA" w:rsidRDefault="00CE62BE" w14:paraId="578CEFD7" w14:textId="06A77D9D">
            <w:pPr>
              <w:jc w:val="center"/>
              <w:rPr>
                <w:sz w:val="24"/>
                <w:szCs w:val="24"/>
              </w:rPr>
            </w:pPr>
            <w:r w:rsidRPr="00AC4597">
              <w:rPr>
                <w:sz w:val="24"/>
                <w:szCs w:val="24"/>
              </w:rPr>
              <w:t>All years</w:t>
            </w:r>
          </w:p>
        </w:tc>
        <w:tc>
          <w:tcPr>
            <w:tcW w:w="2736" w:type="dxa"/>
            <w:tcMar/>
          </w:tcPr>
          <w:p w:rsidRPr="00AC4597" w:rsidR="00CE62BE" w:rsidP="00CE62BE" w:rsidRDefault="00CE62BE" w14:paraId="54D9FA73" w14:textId="25C93F5E">
            <w:pPr>
              <w:rPr>
                <w:sz w:val="24"/>
                <w:szCs w:val="24"/>
              </w:rPr>
            </w:pPr>
            <w:r w:rsidRPr="00AC4597">
              <w:rPr>
                <w:sz w:val="24"/>
                <w:szCs w:val="24"/>
              </w:rPr>
              <w:t>Recycling week</w:t>
            </w:r>
          </w:p>
        </w:tc>
        <w:tc>
          <w:tcPr>
            <w:tcW w:w="4923" w:type="dxa"/>
            <w:tcMar/>
          </w:tcPr>
          <w:p w:rsidRPr="00AC4597" w:rsidR="00CE62BE" w:rsidP="00CE62BE" w:rsidRDefault="00CE62BE" w14:paraId="4969E478" w14:textId="462379AD">
            <w:pPr>
              <w:rPr>
                <w:sz w:val="24"/>
                <w:szCs w:val="24"/>
              </w:rPr>
            </w:pPr>
            <w:r w:rsidRPr="00AC4597">
              <w:rPr>
                <w:sz w:val="24"/>
                <w:szCs w:val="24"/>
              </w:rPr>
              <w:t>Children will take part in activities in school to promote recycling.</w:t>
            </w:r>
          </w:p>
        </w:tc>
      </w:tr>
      <w:tr w:rsidR="41563F5B" w:rsidTr="41563F5B" w14:paraId="466840A2">
        <w:trPr>
          <w:trHeight w:val="300"/>
        </w:trPr>
        <w:tc>
          <w:tcPr>
            <w:tcW w:w="1271" w:type="dxa"/>
            <w:tcMar/>
          </w:tcPr>
          <w:p w:rsidR="64CFD079" w:rsidP="41563F5B" w:rsidRDefault="64CFD079" w14:noSpellErr="1" w14:paraId="3EE4B99B" w14:textId="752C1A42">
            <w:pPr>
              <w:jc w:val="center"/>
              <w:rPr>
                <w:sz w:val="24"/>
                <w:szCs w:val="24"/>
              </w:rPr>
            </w:pPr>
            <w:r w:rsidRPr="41563F5B" w:rsidR="64CFD079">
              <w:rPr>
                <w:sz w:val="24"/>
                <w:szCs w:val="24"/>
              </w:rPr>
              <w:t>14/10/24</w:t>
            </w:r>
          </w:p>
          <w:p w:rsidR="41563F5B" w:rsidP="41563F5B" w:rsidRDefault="41563F5B" w14:paraId="51A6FA4D" w14:textId="362E3D5E">
            <w:pPr>
              <w:pStyle w:val="Normal"/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  <w:tcMar/>
          </w:tcPr>
          <w:p w:rsidR="64CFD079" w:rsidP="41563F5B" w:rsidRDefault="64CFD079" w14:paraId="05CDE8A5" w14:textId="722CB53F">
            <w:pPr>
              <w:pStyle w:val="Normal"/>
              <w:jc w:val="center"/>
              <w:rPr>
                <w:sz w:val="24"/>
                <w:szCs w:val="24"/>
              </w:rPr>
            </w:pPr>
            <w:r w:rsidRPr="41563F5B" w:rsidR="64CFD079">
              <w:rPr>
                <w:sz w:val="24"/>
                <w:szCs w:val="24"/>
              </w:rPr>
              <w:t>Y3,4,</w:t>
            </w:r>
            <w:r w:rsidRPr="41563F5B" w:rsidR="64CFD079">
              <w:rPr>
                <w:sz w:val="24"/>
                <w:szCs w:val="24"/>
              </w:rPr>
              <w:t>5, &amp;</w:t>
            </w:r>
            <w:r w:rsidRPr="41563F5B" w:rsidR="64CFD079">
              <w:rPr>
                <w:sz w:val="24"/>
                <w:szCs w:val="24"/>
              </w:rPr>
              <w:t xml:space="preserve"> 6</w:t>
            </w:r>
          </w:p>
        </w:tc>
        <w:tc>
          <w:tcPr>
            <w:tcW w:w="2736" w:type="dxa"/>
            <w:tcMar/>
          </w:tcPr>
          <w:p w:rsidR="64CFD079" w:rsidP="41563F5B" w:rsidRDefault="64CFD079" w14:paraId="4647890B" w14:textId="35CF114E">
            <w:pPr>
              <w:pStyle w:val="Normal"/>
              <w:rPr>
                <w:sz w:val="24"/>
                <w:szCs w:val="24"/>
              </w:rPr>
            </w:pPr>
            <w:r w:rsidRPr="41563F5B" w:rsidR="64CFD079">
              <w:rPr>
                <w:sz w:val="24"/>
                <w:szCs w:val="24"/>
              </w:rPr>
              <w:t>Author visit</w:t>
            </w:r>
          </w:p>
        </w:tc>
        <w:tc>
          <w:tcPr>
            <w:tcW w:w="4923" w:type="dxa"/>
            <w:tcMar/>
          </w:tcPr>
          <w:p w:rsidR="64CFD079" w:rsidP="41563F5B" w:rsidRDefault="64CFD079" w14:paraId="4F2753AD" w14:textId="4E445FAA">
            <w:pPr>
              <w:pStyle w:val="Normal"/>
              <w:rPr>
                <w:sz w:val="24"/>
                <w:szCs w:val="24"/>
              </w:rPr>
            </w:pPr>
            <w:r w:rsidRPr="41563F5B" w:rsidR="64CFD079">
              <w:rPr>
                <w:sz w:val="24"/>
                <w:szCs w:val="24"/>
              </w:rPr>
              <w:t>Children’s author</w:t>
            </w:r>
            <w:r w:rsidRPr="41563F5B" w:rsidR="2DA2C596">
              <w:rPr>
                <w:sz w:val="24"/>
                <w:szCs w:val="24"/>
              </w:rPr>
              <w:t xml:space="preserve"> </w:t>
            </w:r>
            <w:r w:rsidRPr="41563F5B" w:rsidR="2DA2C596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Rab Ferguson, author of </w:t>
            </w:r>
            <w:r w:rsidRPr="41563F5B" w:rsidR="2DA2C596">
              <w:rPr>
                <w:rFonts w:ascii="Aptos" w:hAnsi="Aptos" w:eastAsia="Aptos" w:cs="Aptos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The Late Crew</w:t>
            </w:r>
            <w:r w:rsidRPr="41563F5B" w:rsidR="2DA2C596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series will be visiting the school.</w:t>
            </w:r>
          </w:p>
        </w:tc>
      </w:tr>
      <w:tr w:rsidR="41563F5B" w:rsidTr="41563F5B" w14:paraId="724C52D7">
        <w:trPr>
          <w:trHeight w:val="300"/>
        </w:trPr>
        <w:tc>
          <w:tcPr>
            <w:tcW w:w="1271" w:type="dxa"/>
            <w:tcMar/>
          </w:tcPr>
          <w:p w:rsidR="2DA2C596" w:rsidP="41563F5B" w:rsidRDefault="2DA2C596" w14:noSpellErr="1" w14:paraId="01611FDF" w14:textId="752C1A42">
            <w:pPr>
              <w:jc w:val="center"/>
              <w:rPr>
                <w:sz w:val="24"/>
                <w:szCs w:val="24"/>
              </w:rPr>
            </w:pPr>
            <w:r w:rsidRPr="41563F5B" w:rsidR="2DA2C596">
              <w:rPr>
                <w:sz w:val="24"/>
                <w:szCs w:val="24"/>
              </w:rPr>
              <w:t>14/10/24</w:t>
            </w:r>
          </w:p>
          <w:p w:rsidR="41563F5B" w:rsidP="41563F5B" w:rsidRDefault="41563F5B" w14:paraId="3066B6D0" w14:textId="265B37F7">
            <w:pPr>
              <w:pStyle w:val="Normal"/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  <w:tcMar/>
          </w:tcPr>
          <w:p w:rsidR="2DA2C596" w:rsidP="41563F5B" w:rsidRDefault="2DA2C596" w14:paraId="7B1C48C2" w14:textId="17968C49">
            <w:pPr>
              <w:pStyle w:val="Normal"/>
              <w:jc w:val="center"/>
              <w:rPr>
                <w:sz w:val="24"/>
                <w:szCs w:val="24"/>
              </w:rPr>
            </w:pPr>
            <w:r w:rsidRPr="41563F5B" w:rsidR="2DA2C596">
              <w:rPr>
                <w:sz w:val="24"/>
                <w:szCs w:val="24"/>
              </w:rPr>
              <w:t>Y4 Parents</w:t>
            </w:r>
          </w:p>
        </w:tc>
        <w:tc>
          <w:tcPr>
            <w:tcW w:w="2736" w:type="dxa"/>
            <w:tcMar/>
          </w:tcPr>
          <w:p w:rsidR="2DA2C596" w:rsidP="41563F5B" w:rsidRDefault="2DA2C596" w14:paraId="57EA30F1" w14:textId="0F8B4D39">
            <w:pPr>
              <w:pStyle w:val="Normal"/>
              <w:rPr>
                <w:sz w:val="24"/>
                <w:szCs w:val="24"/>
              </w:rPr>
            </w:pPr>
            <w:r w:rsidRPr="41563F5B" w:rsidR="2DA2C596">
              <w:rPr>
                <w:sz w:val="24"/>
                <w:szCs w:val="24"/>
              </w:rPr>
              <w:t>Parent art session</w:t>
            </w:r>
          </w:p>
        </w:tc>
        <w:tc>
          <w:tcPr>
            <w:tcW w:w="4923" w:type="dxa"/>
            <w:tcMar/>
          </w:tcPr>
          <w:p w:rsidR="2DA2C596" w:rsidP="41563F5B" w:rsidRDefault="2DA2C596" w14:paraId="0E747CF1" w14:textId="40EB56DE">
            <w:pPr>
              <w:pStyle w:val="Normal"/>
              <w:rPr>
                <w:sz w:val="24"/>
                <w:szCs w:val="24"/>
              </w:rPr>
            </w:pPr>
            <w:r w:rsidRPr="41563F5B" w:rsidR="2DA2C596">
              <w:rPr>
                <w:sz w:val="24"/>
                <w:szCs w:val="24"/>
              </w:rPr>
              <w:t xml:space="preserve">Year 4 parents are </w:t>
            </w:r>
            <w:r w:rsidRPr="41563F5B" w:rsidR="1691BBB1">
              <w:rPr>
                <w:sz w:val="24"/>
                <w:szCs w:val="24"/>
              </w:rPr>
              <w:t>invited</w:t>
            </w:r>
            <w:r w:rsidRPr="41563F5B" w:rsidR="2DA2C596">
              <w:rPr>
                <w:sz w:val="24"/>
                <w:szCs w:val="24"/>
              </w:rPr>
              <w:t xml:space="preserve"> to attend an art workshop with your child. </w:t>
            </w:r>
            <w:r w:rsidRPr="41563F5B" w:rsidR="3C4236FA">
              <w:rPr>
                <w:sz w:val="24"/>
                <w:szCs w:val="24"/>
              </w:rPr>
              <w:t>Meet</w:t>
            </w:r>
            <w:r w:rsidRPr="41563F5B" w:rsidR="3C4236FA">
              <w:rPr>
                <w:sz w:val="24"/>
                <w:szCs w:val="24"/>
              </w:rPr>
              <w:t xml:space="preserve"> </w:t>
            </w:r>
            <w:r w:rsidRPr="41563F5B" w:rsidR="2DA2C596">
              <w:rPr>
                <w:sz w:val="24"/>
                <w:szCs w:val="24"/>
              </w:rPr>
              <w:t xml:space="preserve">at the office at </w:t>
            </w:r>
            <w:r w:rsidRPr="41563F5B" w:rsidR="61005B7B">
              <w:rPr>
                <w:sz w:val="24"/>
                <w:szCs w:val="24"/>
              </w:rPr>
              <w:t>2pm.</w:t>
            </w:r>
            <w:r w:rsidRPr="41563F5B" w:rsidR="2DDDC07A">
              <w:rPr>
                <w:sz w:val="24"/>
                <w:szCs w:val="24"/>
              </w:rPr>
              <w:t xml:space="preserve"> The session is 1 hour long.</w:t>
            </w:r>
          </w:p>
        </w:tc>
      </w:tr>
      <w:tr w:rsidR="41563F5B" w:rsidTr="41563F5B" w14:paraId="3AB612B6">
        <w:trPr>
          <w:trHeight w:val="300"/>
        </w:trPr>
        <w:tc>
          <w:tcPr>
            <w:tcW w:w="1271" w:type="dxa"/>
            <w:tcMar/>
          </w:tcPr>
          <w:p w:rsidR="30C31E8E" w:rsidP="41563F5B" w:rsidRDefault="30C31E8E" w14:paraId="7F068FB0" w14:textId="1FEA274A">
            <w:pPr>
              <w:pStyle w:val="Normal"/>
              <w:jc w:val="center"/>
              <w:rPr>
                <w:sz w:val="24"/>
                <w:szCs w:val="24"/>
              </w:rPr>
            </w:pPr>
            <w:r w:rsidRPr="41563F5B" w:rsidR="30C31E8E">
              <w:rPr>
                <w:sz w:val="24"/>
                <w:szCs w:val="24"/>
              </w:rPr>
              <w:t>23/10/24</w:t>
            </w:r>
          </w:p>
        </w:tc>
        <w:tc>
          <w:tcPr>
            <w:tcW w:w="1800" w:type="dxa"/>
            <w:tcMar/>
          </w:tcPr>
          <w:p w:rsidR="30C31E8E" w:rsidP="41563F5B" w:rsidRDefault="30C31E8E" w14:paraId="5B9DB144" w14:textId="55D15B99">
            <w:pPr>
              <w:pStyle w:val="Normal"/>
              <w:jc w:val="center"/>
              <w:rPr>
                <w:sz w:val="24"/>
                <w:szCs w:val="24"/>
              </w:rPr>
            </w:pPr>
            <w:r w:rsidRPr="41563F5B" w:rsidR="30C31E8E">
              <w:rPr>
                <w:sz w:val="24"/>
                <w:szCs w:val="24"/>
              </w:rPr>
              <w:t>Parents Evening</w:t>
            </w:r>
          </w:p>
        </w:tc>
        <w:tc>
          <w:tcPr>
            <w:tcW w:w="2736" w:type="dxa"/>
            <w:tcMar/>
          </w:tcPr>
          <w:p w:rsidR="30C31E8E" w:rsidP="41563F5B" w:rsidRDefault="30C31E8E" w14:paraId="392E61C4" w14:textId="07FE59CF">
            <w:pPr>
              <w:pStyle w:val="Normal"/>
              <w:rPr>
                <w:sz w:val="24"/>
                <w:szCs w:val="24"/>
              </w:rPr>
            </w:pPr>
            <w:r w:rsidRPr="41563F5B" w:rsidR="30C31E8E">
              <w:rPr>
                <w:sz w:val="24"/>
                <w:szCs w:val="24"/>
              </w:rPr>
              <w:t>Parents evening</w:t>
            </w:r>
          </w:p>
        </w:tc>
        <w:tc>
          <w:tcPr>
            <w:tcW w:w="4923" w:type="dxa"/>
            <w:tcMar/>
          </w:tcPr>
          <w:p w:rsidR="30C31E8E" w:rsidP="41563F5B" w:rsidRDefault="30C31E8E" w14:paraId="067E8339" w14:textId="0D68FD2C">
            <w:pPr>
              <w:pStyle w:val="Normal"/>
              <w:rPr>
                <w:sz w:val="24"/>
                <w:szCs w:val="24"/>
              </w:rPr>
            </w:pPr>
            <w:r w:rsidRPr="41563F5B" w:rsidR="30C31E8E">
              <w:rPr>
                <w:sz w:val="24"/>
                <w:szCs w:val="24"/>
              </w:rPr>
              <w:t>Please sign up for parents evening</w:t>
            </w:r>
            <w:r w:rsidRPr="41563F5B" w:rsidR="04020D6A">
              <w:rPr>
                <w:sz w:val="24"/>
                <w:szCs w:val="24"/>
              </w:rPr>
              <w:t>. A link has been emailed to you. If you are struggling contact the office</w:t>
            </w:r>
          </w:p>
        </w:tc>
      </w:tr>
      <w:tr w:rsidRPr="00AC4597" w:rsidR="000436F3" w:rsidTr="41563F5B" w14:paraId="43F4F72C" w14:textId="77777777">
        <w:trPr>
          <w:trHeight w:val="516"/>
        </w:trPr>
        <w:tc>
          <w:tcPr>
            <w:tcW w:w="1271" w:type="dxa"/>
            <w:tcMar/>
          </w:tcPr>
          <w:p w:rsidRPr="00AC4597" w:rsidR="000436F3" w:rsidP="00953CEA" w:rsidRDefault="000436F3" w14:paraId="2BDC140E" w14:textId="7BF370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24/10/24</w:t>
            </w:r>
          </w:p>
        </w:tc>
        <w:tc>
          <w:tcPr>
            <w:tcW w:w="1800" w:type="dxa"/>
            <w:tcMar/>
          </w:tcPr>
          <w:p w:rsidR="000436F3" w:rsidP="00953CEA" w:rsidRDefault="000436F3" w14:paraId="34FA314E" w14:textId="55ED93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Y6</w:t>
            </w:r>
          </w:p>
        </w:tc>
        <w:tc>
          <w:tcPr>
            <w:tcW w:w="2736" w:type="dxa"/>
            <w:tcMar/>
          </w:tcPr>
          <w:p w:rsidRPr="00AC4597" w:rsidR="000436F3" w:rsidP="00CE62BE" w:rsidRDefault="000436F3" w14:paraId="7D425D77" w14:textId="5E4561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History trip</w:t>
            </w:r>
          </w:p>
        </w:tc>
        <w:tc>
          <w:tcPr>
            <w:tcW w:w="4923" w:type="dxa"/>
            <w:tcMar/>
          </w:tcPr>
          <w:p w:rsidRPr="63B4AB4E" w:rsidR="000436F3" w:rsidP="00CE62BE" w:rsidRDefault="000436F3" w14:paraId="7608A027" w14:textId="3DE2DD17">
            <w:pPr>
              <w:rPr>
                <w:sz w:val="24"/>
                <w:szCs w:val="24"/>
              </w:rPr>
            </w:pPr>
            <w:r w:rsidRPr="41563F5B" w:rsidR="000436F3">
              <w:rPr>
                <w:sz w:val="24"/>
                <w:szCs w:val="24"/>
              </w:rPr>
              <w:t>Year 6 will be taking a tri</w:t>
            </w:r>
            <w:r w:rsidRPr="41563F5B" w:rsidR="0440D961">
              <w:rPr>
                <w:sz w:val="24"/>
                <w:szCs w:val="24"/>
              </w:rPr>
              <w:t>p</w:t>
            </w:r>
            <w:r w:rsidRPr="41563F5B" w:rsidR="000436F3">
              <w:rPr>
                <w:sz w:val="24"/>
                <w:szCs w:val="24"/>
              </w:rPr>
              <w:t xml:space="preserve"> to St George’s Hall</w:t>
            </w:r>
          </w:p>
        </w:tc>
      </w:tr>
      <w:tr w:rsidR="41563F5B" w:rsidTr="41563F5B" w14:paraId="47B6EA86">
        <w:trPr>
          <w:trHeight w:val="300"/>
        </w:trPr>
        <w:tc>
          <w:tcPr>
            <w:tcW w:w="1271" w:type="dxa"/>
            <w:tcMar/>
          </w:tcPr>
          <w:p w:rsidR="07949C25" w:rsidP="41563F5B" w:rsidRDefault="07949C25" w14:paraId="05695892" w14:textId="28A1075E">
            <w:pPr>
              <w:pStyle w:val="Normal"/>
              <w:jc w:val="center"/>
              <w:rPr>
                <w:sz w:val="24"/>
                <w:szCs w:val="24"/>
              </w:rPr>
            </w:pPr>
            <w:r w:rsidRPr="41563F5B" w:rsidR="07949C25">
              <w:rPr>
                <w:sz w:val="24"/>
                <w:szCs w:val="24"/>
              </w:rPr>
              <w:t>24/10/24</w:t>
            </w:r>
          </w:p>
        </w:tc>
        <w:tc>
          <w:tcPr>
            <w:tcW w:w="1800" w:type="dxa"/>
            <w:tcMar/>
          </w:tcPr>
          <w:p w:rsidR="07949C25" w:rsidP="41563F5B" w:rsidRDefault="07949C25" w14:paraId="35477618" w14:textId="0315CBC2">
            <w:pPr>
              <w:pStyle w:val="Normal"/>
              <w:jc w:val="center"/>
              <w:rPr>
                <w:sz w:val="24"/>
                <w:szCs w:val="24"/>
              </w:rPr>
            </w:pPr>
            <w:r w:rsidRPr="41563F5B" w:rsidR="07949C25">
              <w:rPr>
                <w:sz w:val="24"/>
                <w:szCs w:val="24"/>
              </w:rPr>
              <w:t>School Disco</w:t>
            </w:r>
          </w:p>
        </w:tc>
        <w:tc>
          <w:tcPr>
            <w:tcW w:w="2736" w:type="dxa"/>
            <w:tcMar/>
          </w:tcPr>
          <w:p w:rsidR="07949C25" w:rsidP="41563F5B" w:rsidRDefault="07949C25" w14:paraId="6D5255C7" w14:textId="2B60149B">
            <w:pPr>
              <w:pStyle w:val="Normal"/>
              <w:rPr>
                <w:sz w:val="24"/>
                <w:szCs w:val="24"/>
              </w:rPr>
            </w:pPr>
            <w:r w:rsidRPr="41563F5B" w:rsidR="07949C25">
              <w:rPr>
                <w:sz w:val="24"/>
                <w:szCs w:val="24"/>
              </w:rPr>
              <w:t>School Disco</w:t>
            </w:r>
          </w:p>
        </w:tc>
        <w:tc>
          <w:tcPr>
            <w:tcW w:w="4923" w:type="dxa"/>
            <w:tcMar/>
          </w:tcPr>
          <w:p w:rsidR="202135BE" w:rsidP="41563F5B" w:rsidRDefault="202135BE" w14:paraId="30E629A4" w14:textId="6D9DF190">
            <w:pPr>
              <w:spacing w:after="200" w:line="288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41563F5B" w:rsidR="202135B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The school PTA are organizing a disco. </w:t>
            </w:r>
          </w:p>
          <w:p w:rsidR="202135BE" w:rsidP="41563F5B" w:rsidRDefault="202135BE" w14:paraId="69B8366E" w14:textId="54DDBDD1">
            <w:pPr>
              <w:spacing w:after="200" w:line="288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41563F5B" w:rsidR="202135B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4pm – 5pm – R, Y1 &amp; Y2</w:t>
            </w:r>
          </w:p>
          <w:p w:rsidR="202135BE" w:rsidP="41563F5B" w:rsidRDefault="202135BE" w14:paraId="3AF6F9E5" w14:textId="5333C7E9">
            <w:pPr>
              <w:spacing w:after="200" w:line="288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41563F5B" w:rsidR="202135B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5:15pm – 6:15pm – Y3,4,5 &amp; 6</w:t>
            </w:r>
          </w:p>
          <w:p w:rsidR="202135BE" w:rsidP="41563F5B" w:rsidRDefault="202135BE" w14:paraId="104101A6" w14:textId="0FA21C6E">
            <w:pPr>
              <w:spacing w:after="200" w:line="288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41563F5B" w:rsidR="202135B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TICKETS WILL BE ON SALE ON THE NIGHT AT THE DOOR</w:t>
            </w:r>
          </w:p>
        </w:tc>
      </w:tr>
      <w:tr w:rsidRPr="00AC4597" w:rsidR="00365D4E" w:rsidTr="41563F5B" w14:paraId="68D34E83" w14:textId="77777777">
        <w:trPr>
          <w:trHeight w:val="516"/>
        </w:trPr>
        <w:tc>
          <w:tcPr>
            <w:tcW w:w="1271" w:type="dxa"/>
            <w:tcMar/>
          </w:tcPr>
          <w:p w:rsidRPr="00AC4597" w:rsidR="00365D4E" w:rsidP="00953CEA" w:rsidRDefault="00365D4E" w14:paraId="172954DF" w14:textId="3F7B54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25/10//24</w:t>
            </w:r>
          </w:p>
        </w:tc>
        <w:tc>
          <w:tcPr>
            <w:tcW w:w="1800" w:type="dxa"/>
            <w:tcMar/>
          </w:tcPr>
          <w:p w:rsidR="00365D4E" w:rsidP="00953CEA" w:rsidRDefault="00365D4E" w14:paraId="27A9BF7D" w14:textId="0E42293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 years</w:t>
            </w:r>
          </w:p>
        </w:tc>
        <w:tc>
          <w:tcPr>
            <w:tcW w:w="2736" w:type="dxa"/>
            <w:tcMar/>
          </w:tcPr>
          <w:p w:rsidRPr="00AC4597" w:rsidR="00365D4E" w:rsidP="00CE62BE" w:rsidRDefault="00365D4E" w14:paraId="3623D509" w14:textId="2B7B920E">
            <w:pPr>
              <w:rPr>
                <w:sz w:val="24"/>
                <w:szCs w:val="24"/>
              </w:rPr>
            </w:pPr>
            <w:r w:rsidRPr="41563F5B" w:rsidR="00365D4E">
              <w:rPr>
                <w:sz w:val="24"/>
                <w:szCs w:val="24"/>
              </w:rPr>
              <w:t xml:space="preserve">School </w:t>
            </w:r>
            <w:r w:rsidRPr="41563F5B" w:rsidR="6D9DAEF8">
              <w:rPr>
                <w:sz w:val="24"/>
                <w:szCs w:val="24"/>
              </w:rPr>
              <w:t>Photo Day</w:t>
            </w:r>
          </w:p>
        </w:tc>
        <w:tc>
          <w:tcPr>
            <w:tcW w:w="4923" w:type="dxa"/>
            <w:tcMar/>
          </w:tcPr>
          <w:p w:rsidRPr="63B4AB4E" w:rsidR="00365D4E" w:rsidP="00CE62BE" w:rsidRDefault="00365D4E" w14:paraId="17B07DB5" w14:textId="15A63F44">
            <w:pPr>
              <w:rPr>
                <w:sz w:val="24"/>
                <w:szCs w:val="24"/>
              </w:rPr>
            </w:pPr>
            <w:r w:rsidRPr="41563F5B" w:rsidR="00365D4E">
              <w:rPr>
                <w:sz w:val="24"/>
                <w:szCs w:val="24"/>
              </w:rPr>
              <w:t>Children will have the</w:t>
            </w:r>
            <w:r w:rsidRPr="41563F5B" w:rsidR="6D5F972B">
              <w:rPr>
                <w:sz w:val="24"/>
                <w:szCs w:val="24"/>
              </w:rPr>
              <w:t>ir</w:t>
            </w:r>
            <w:r w:rsidRPr="41563F5B" w:rsidR="00365D4E">
              <w:rPr>
                <w:sz w:val="24"/>
                <w:szCs w:val="24"/>
              </w:rPr>
              <w:t xml:space="preserve"> school photo taken. </w:t>
            </w:r>
          </w:p>
        </w:tc>
      </w:tr>
      <w:tr w:rsidRPr="00AC4597" w:rsidR="00365D4E" w:rsidTr="41563F5B" w14:paraId="5CB9A648" w14:textId="77777777">
        <w:trPr>
          <w:trHeight w:val="516"/>
        </w:trPr>
        <w:tc>
          <w:tcPr>
            <w:tcW w:w="1271" w:type="dxa"/>
            <w:tcMar/>
          </w:tcPr>
          <w:p w:rsidR="00365D4E" w:rsidP="00953CEA" w:rsidRDefault="00365D4E" w14:paraId="28A98D38" w14:textId="2F41B1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25/10/24</w:t>
            </w:r>
          </w:p>
        </w:tc>
        <w:tc>
          <w:tcPr>
            <w:tcW w:w="1800" w:type="dxa"/>
            <w:tcMar/>
          </w:tcPr>
          <w:p w:rsidR="00365D4E" w:rsidP="00953CEA" w:rsidRDefault="00365D4E" w14:paraId="0B9B70D1" w14:textId="2FC036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 Years</w:t>
            </w:r>
          </w:p>
        </w:tc>
        <w:tc>
          <w:tcPr>
            <w:tcW w:w="2736" w:type="dxa"/>
            <w:tcMar/>
          </w:tcPr>
          <w:p w:rsidR="00365D4E" w:rsidP="00CE62BE" w:rsidRDefault="00365D4E" w14:paraId="6543C2BD" w14:textId="553090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Harvest Festival Collection</w:t>
            </w:r>
          </w:p>
        </w:tc>
        <w:tc>
          <w:tcPr>
            <w:tcW w:w="4923" w:type="dxa"/>
            <w:tcMar/>
          </w:tcPr>
          <w:p w:rsidR="00365D4E" w:rsidP="00CE62BE" w:rsidRDefault="00365D4E" w14:paraId="7392AB11" w14:textId="05EBA0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Families are asked to donate food items that will be donated to </w:t>
            </w:r>
            <w:r w:rsidR="00A030E4">
              <w:rPr>
                <w:sz w:val="24"/>
                <w:szCs w:val="24"/>
              </w:rPr>
              <w:t>local foodbanks</w:t>
            </w:r>
            <w:r>
              <w:rPr>
                <w:sz w:val="24"/>
                <w:szCs w:val="24"/>
              </w:rPr>
              <w:t xml:space="preserve"> to help families over the October half term.</w:t>
            </w:r>
          </w:p>
        </w:tc>
      </w:tr>
    </w:tbl>
    <w:p w:rsidR="00622F6F" w:rsidP="41563F5B" w:rsidRDefault="00622F6F" w14:paraId="2B5578D2" w14:noSpellErr="1" w14:textId="5E783575">
      <w:pPr>
        <w:pStyle w:val="Normal"/>
        <w:jc w:val="center"/>
        <w:rPr>
          <w:b w:val="1"/>
          <w:bCs w:val="1"/>
          <w:u w:val="single"/>
        </w:rPr>
      </w:pPr>
    </w:p>
    <w:p w:rsidR="00622F6F" w:rsidP="00953CEA" w:rsidRDefault="00622F6F" w14:paraId="34D173C2" w14:textId="77777777">
      <w:pPr>
        <w:jc w:val="center"/>
        <w:rPr>
          <w:b/>
          <w:bCs/>
          <w:u w:val="single"/>
        </w:rPr>
      </w:pPr>
    </w:p>
    <w:p w:rsidR="00622F6F" w:rsidP="00953CEA" w:rsidRDefault="00622F6F" w14:paraId="17F87025" w14:textId="77777777">
      <w:pPr>
        <w:jc w:val="center"/>
        <w:rPr>
          <w:b/>
          <w:bCs/>
          <w:u w:val="single"/>
        </w:rPr>
      </w:pPr>
    </w:p>
    <w:p w:rsidRPr="00953CEA" w:rsidR="00622F6F" w:rsidP="63B4AB4E" w:rsidRDefault="00622F6F" w14:paraId="4F1E2D8A" w14:textId="7BBA5838">
      <w:pPr>
        <w:jc w:val="center"/>
        <w:rPr>
          <w:b/>
          <w:bCs/>
          <w:u w:val="single"/>
        </w:rPr>
      </w:pPr>
    </w:p>
    <w:sectPr w:rsidRPr="00953CEA" w:rsidR="00622F6F" w:rsidSect="00985D82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8D30657"/>
    <w:multiLevelType w:val="hybridMultilevel"/>
    <w:tmpl w:val="F016043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0548882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3"/>
  <w:hideSpellingErrors/>
  <w:hideGrammaticalErrors/>
  <w:attachedTemplate r:id="rId1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324"/>
    <w:rsid w:val="000436F3"/>
    <w:rsid w:val="0008016E"/>
    <w:rsid w:val="00093B65"/>
    <w:rsid w:val="000D26BF"/>
    <w:rsid w:val="000D788B"/>
    <w:rsid w:val="000D7A1B"/>
    <w:rsid w:val="00100E6A"/>
    <w:rsid w:val="00111586"/>
    <w:rsid w:val="00111BFB"/>
    <w:rsid w:val="00183934"/>
    <w:rsid w:val="001A0B45"/>
    <w:rsid w:val="002038E9"/>
    <w:rsid w:val="00365D4E"/>
    <w:rsid w:val="003749FA"/>
    <w:rsid w:val="003E7653"/>
    <w:rsid w:val="004703F2"/>
    <w:rsid w:val="00483468"/>
    <w:rsid w:val="004F3E49"/>
    <w:rsid w:val="00556541"/>
    <w:rsid w:val="005A5B73"/>
    <w:rsid w:val="00622F6F"/>
    <w:rsid w:val="0065742D"/>
    <w:rsid w:val="0075109B"/>
    <w:rsid w:val="007B25FA"/>
    <w:rsid w:val="00850324"/>
    <w:rsid w:val="008800A5"/>
    <w:rsid w:val="008A01E7"/>
    <w:rsid w:val="008E31C0"/>
    <w:rsid w:val="00953CEA"/>
    <w:rsid w:val="00985D82"/>
    <w:rsid w:val="009A6E62"/>
    <w:rsid w:val="009A776D"/>
    <w:rsid w:val="009F0BD7"/>
    <w:rsid w:val="00A030E4"/>
    <w:rsid w:val="00A57297"/>
    <w:rsid w:val="00AC4597"/>
    <w:rsid w:val="00AC4E61"/>
    <w:rsid w:val="00AC6EE0"/>
    <w:rsid w:val="00B533A4"/>
    <w:rsid w:val="00B709CB"/>
    <w:rsid w:val="00B87030"/>
    <w:rsid w:val="00BA671A"/>
    <w:rsid w:val="00BB5E7C"/>
    <w:rsid w:val="00BF26B9"/>
    <w:rsid w:val="00C70117"/>
    <w:rsid w:val="00C73208"/>
    <w:rsid w:val="00CC2513"/>
    <w:rsid w:val="00CD0190"/>
    <w:rsid w:val="00CE62BE"/>
    <w:rsid w:val="00D161B1"/>
    <w:rsid w:val="00D772BA"/>
    <w:rsid w:val="00E46DAC"/>
    <w:rsid w:val="00EB0222"/>
    <w:rsid w:val="00F519F7"/>
    <w:rsid w:val="00F70F44"/>
    <w:rsid w:val="00F83A89"/>
    <w:rsid w:val="015294AA"/>
    <w:rsid w:val="02F4CE9A"/>
    <w:rsid w:val="03B230A0"/>
    <w:rsid w:val="04020D6A"/>
    <w:rsid w:val="04354691"/>
    <w:rsid w:val="0440D961"/>
    <w:rsid w:val="05335B7F"/>
    <w:rsid w:val="05B835CD"/>
    <w:rsid w:val="0629DB01"/>
    <w:rsid w:val="06B1555E"/>
    <w:rsid w:val="06C65B4D"/>
    <w:rsid w:val="074D87DF"/>
    <w:rsid w:val="07949C25"/>
    <w:rsid w:val="07F99F99"/>
    <w:rsid w:val="0843985D"/>
    <w:rsid w:val="09A9EDB1"/>
    <w:rsid w:val="09CB7DD5"/>
    <w:rsid w:val="09F32393"/>
    <w:rsid w:val="0A321D33"/>
    <w:rsid w:val="0AFE40D0"/>
    <w:rsid w:val="0B28781F"/>
    <w:rsid w:val="0B82470D"/>
    <w:rsid w:val="0CA26051"/>
    <w:rsid w:val="0CF07745"/>
    <w:rsid w:val="0DA5D160"/>
    <w:rsid w:val="0E367A0B"/>
    <w:rsid w:val="0E6D16F3"/>
    <w:rsid w:val="0E732572"/>
    <w:rsid w:val="0F44EA94"/>
    <w:rsid w:val="0FA84AC3"/>
    <w:rsid w:val="1077F441"/>
    <w:rsid w:val="114B56F9"/>
    <w:rsid w:val="115B4B7C"/>
    <w:rsid w:val="1160B87C"/>
    <w:rsid w:val="1170BEEE"/>
    <w:rsid w:val="1181C717"/>
    <w:rsid w:val="123E7AD5"/>
    <w:rsid w:val="128456EF"/>
    <w:rsid w:val="12F89080"/>
    <w:rsid w:val="132FFE47"/>
    <w:rsid w:val="1342AD2F"/>
    <w:rsid w:val="1483B555"/>
    <w:rsid w:val="155357BB"/>
    <w:rsid w:val="15EC4060"/>
    <w:rsid w:val="162572AB"/>
    <w:rsid w:val="163C6430"/>
    <w:rsid w:val="1691BBB1"/>
    <w:rsid w:val="17BC8844"/>
    <w:rsid w:val="19FFBAE9"/>
    <w:rsid w:val="1A0FE3AC"/>
    <w:rsid w:val="1A292139"/>
    <w:rsid w:val="1C9DA55D"/>
    <w:rsid w:val="1D0ACBFC"/>
    <w:rsid w:val="1D304C9C"/>
    <w:rsid w:val="1D8F231F"/>
    <w:rsid w:val="1DEBCE54"/>
    <w:rsid w:val="1E20DFE4"/>
    <w:rsid w:val="1E81927B"/>
    <w:rsid w:val="1FDB17EC"/>
    <w:rsid w:val="202135BE"/>
    <w:rsid w:val="20B6BDA6"/>
    <w:rsid w:val="20E314E7"/>
    <w:rsid w:val="2161477D"/>
    <w:rsid w:val="232DB213"/>
    <w:rsid w:val="234B3848"/>
    <w:rsid w:val="23991246"/>
    <w:rsid w:val="23BFDCB0"/>
    <w:rsid w:val="259A3D6D"/>
    <w:rsid w:val="25A065C0"/>
    <w:rsid w:val="25E16763"/>
    <w:rsid w:val="267A119E"/>
    <w:rsid w:val="269B82F5"/>
    <w:rsid w:val="27CB62A3"/>
    <w:rsid w:val="27E078A4"/>
    <w:rsid w:val="27E873C5"/>
    <w:rsid w:val="283137F6"/>
    <w:rsid w:val="2870F9E4"/>
    <w:rsid w:val="28A337A3"/>
    <w:rsid w:val="290F3ED2"/>
    <w:rsid w:val="298653B7"/>
    <w:rsid w:val="2BA7B35E"/>
    <w:rsid w:val="2BF72A79"/>
    <w:rsid w:val="2C9B2F23"/>
    <w:rsid w:val="2CF9CFD8"/>
    <w:rsid w:val="2D9DC1F2"/>
    <w:rsid w:val="2DA2C596"/>
    <w:rsid w:val="2DBF3994"/>
    <w:rsid w:val="2DDDC07A"/>
    <w:rsid w:val="2E6FA67E"/>
    <w:rsid w:val="2EC16C28"/>
    <w:rsid w:val="30603D7E"/>
    <w:rsid w:val="30C31E8E"/>
    <w:rsid w:val="310A1C94"/>
    <w:rsid w:val="311D3F41"/>
    <w:rsid w:val="315F3891"/>
    <w:rsid w:val="31A05C54"/>
    <w:rsid w:val="31C67EBF"/>
    <w:rsid w:val="32D959A0"/>
    <w:rsid w:val="32EDC683"/>
    <w:rsid w:val="33362FE8"/>
    <w:rsid w:val="34557A4E"/>
    <w:rsid w:val="3554EEB3"/>
    <w:rsid w:val="3712E482"/>
    <w:rsid w:val="37BAE45F"/>
    <w:rsid w:val="38B9A93C"/>
    <w:rsid w:val="38D1B9C2"/>
    <w:rsid w:val="399DDD7D"/>
    <w:rsid w:val="3A19D752"/>
    <w:rsid w:val="3A932888"/>
    <w:rsid w:val="3ADB6E14"/>
    <w:rsid w:val="3B98A915"/>
    <w:rsid w:val="3BAEEE28"/>
    <w:rsid w:val="3BEC5D43"/>
    <w:rsid w:val="3C2DCE7E"/>
    <w:rsid w:val="3C4236FA"/>
    <w:rsid w:val="3C69C714"/>
    <w:rsid w:val="3C9E0937"/>
    <w:rsid w:val="3D202601"/>
    <w:rsid w:val="3D91FAAB"/>
    <w:rsid w:val="3F477823"/>
    <w:rsid w:val="41563F5B"/>
    <w:rsid w:val="41AE0C0B"/>
    <w:rsid w:val="4347B9D2"/>
    <w:rsid w:val="435560C6"/>
    <w:rsid w:val="436F65B9"/>
    <w:rsid w:val="439BB949"/>
    <w:rsid w:val="43AA0ADD"/>
    <w:rsid w:val="43BC18FB"/>
    <w:rsid w:val="43BDB90D"/>
    <w:rsid w:val="43E85CD0"/>
    <w:rsid w:val="442A93D2"/>
    <w:rsid w:val="44530D2C"/>
    <w:rsid w:val="451A9738"/>
    <w:rsid w:val="45AE55FE"/>
    <w:rsid w:val="45BAB8AA"/>
    <w:rsid w:val="460DC38C"/>
    <w:rsid w:val="46E441C4"/>
    <w:rsid w:val="477E0A95"/>
    <w:rsid w:val="47AAD250"/>
    <w:rsid w:val="48066D0A"/>
    <w:rsid w:val="48B8841A"/>
    <w:rsid w:val="4916AA64"/>
    <w:rsid w:val="4936DA07"/>
    <w:rsid w:val="4A735009"/>
    <w:rsid w:val="4AA5CEB7"/>
    <w:rsid w:val="4AEC46BB"/>
    <w:rsid w:val="4CBFF7D6"/>
    <w:rsid w:val="4D1157CE"/>
    <w:rsid w:val="4D3CFDB6"/>
    <w:rsid w:val="4D532ABC"/>
    <w:rsid w:val="4E165BB6"/>
    <w:rsid w:val="4E31A1EA"/>
    <w:rsid w:val="4E3D878F"/>
    <w:rsid w:val="4E786798"/>
    <w:rsid w:val="4FA6D715"/>
    <w:rsid w:val="50CE90CE"/>
    <w:rsid w:val="50ECBDE4"/>
    <w:rsid w:val="50FDE625"/>
    <w:rsid w:val="544E28D5"/>
    <w:rsid w:val="555DEADE"/>
    <w:rsid w:val="5586169A"/>
    <w:rsid w:val="5631D830"/>
    <w:rsid w:val="57B9655C"/>
    <w:rsid w:val="5811C2D2"/>
    <w:rsid w:val="58E4CA81"/>
    <w:rsid w:val="59E157FC"/>
    <w:rsid w:val="5BE3D2C7"/>
    <w:rsid w:val="5C878736"/>
    <w:rsid w:val="5D6D3AD9"/>
    <w:rsid w:val="5DCA8EC7"/>
    <w:rsid w:val="5DFAE676"/>
    <w:rsid w:val="5E6096D3"/>
    <w:rsid w:val="5F919B90"/>
    <w:rsid w:val="607D6A8F"/>
    <w:rsid w:val="60FD0EB8"/>
    <w:rsid w:val="61005B7B"/>
    <w:rsid w:val="61087F94"/>
    <w:rsid w:val="61405191"/>
    <w:rsid w:val="621F609C"/>
    <w:rsid w:val="63485B3A"/>
    <w:rsid w:val="6388B19A"/>
    <w:rsid w:val="63B4AB4E"/>
    <w:rsid w:val="63F86EDB"/>
    <w:rsid w:val="6403F51C"/>
    <w:rsid w:val="64CFD079"/>
    <w:rsid w:val="65BDEAA0"/>
    <w:rsid w:val="66E594C5"/>
    <w:rsid w:val="67592D2A"/>
    <w:rsid w:val="68727AF5"/>
    <w:rsid w:val="68D2ABD1"/>
    <w:rsid w:val="6A0526C0"/>
    <w:rsid w:val="6A7EDD2F"/>
    <w:rsid w:val="6AAB2325"/>
    <w:rsid w:val="6B5F6256"/>
    <w:rsid w:val="6BB5F4BB"/>
    <w:rsid w:val="6D3071F4"/>
    <w:rsid w:val="6D5F972B"/>
    <w:rsid w:val="6D9DAEF8"/>
    <w:rsid w:val="6E072B4E"/>
    <w:rsid w:val="6E611F6A"/>
    <w:rsid w:val="6F4CC96B"/>
    <w:rsid w:val="6FC63B55"/>
    <w:rsid w:val="7074287F"/>
    <w:rsid w:val="71398338"/>
    <w:rsid w:val="72096EB7"/>
    <w:rsid w:val="7253ADE9"/>
    <w:rsid w:val="7328799B"/>
    <w:rsid w:val="733CDCF2"/>
    <w:rsid w:val="73448DAA"/>
    <w:rsid w:val="737D5998"/>
    <w:rsid w:val="7592974A"/>
    <w:rsid w:val="79669A64"/>
    <w:rsid w:val="79CF84A9"/>
    <w:rsid w:val="7A49DA1C"/>
    <w:rsid w:val="7BE4ED80"/>
    <w:rsid w:val="7C331D9C"/>
    <w:rsid w:val="7C5C459E"/>
    <w:rsid w:val="7C6CF811"/>
    <w:rsid w:val="7DF833CB"/>
    <w:rsid w:val="7DFEFD7F"/>
    <w:rsid w:val="7E32E5A1"/>
    <w:rsid w:val="7E3627EB"/>
    <w:rsid w:val="7F815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19B2AD"/>
  <w15:chartTrackingRefBased/>
  <w15:docId w15:val="{933A08A2-9358-C743-A22D-F53F0CBAA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70117"/>
    <w:pPr>
      <w:spacing w:after="200" w:line="288" w:lineRule="auto"/>
    </w:pPr>
    <w:rPr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uiPriority w:val="4"/>
    <w:qFormat/>
    <w:rsid w:val="00C70117"/>
    <w:pPr>
      <w:keepNext/>
      <w:keepLines/>
      <w:spacing w:before="480" w:after="120"/>
      <w:contextualSpacing/>
      <w:outlineLvl w:val="0"/>
    </w:pPr>
    <w:rPr>
      <w:rFonts w:asciiTheme="majorHAnsi" w:hAnsiTheme="majorHAnsi" w:eastAsiaTheme="majorEastAsia" w:cstheme="majorBidi"/>
      <w:color w:val="4472C4" w:themeColor="accent1"/>
      <w:sz w:val="36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4"/>
    <w:rsid w:val="00C70117"/>
    <w:rPr>
      <w:rFonts w:asciiTheme="majorHAnsi" w:hAnsiTheme="majorHAnsi" w:eastAsiaTheme="majorEastAsia" w:cstheme="majorBidi"/>
      <w:color w:val="4472C4" w:themeColor="accent1"/>
      <w:sz w:val="36"/>
      <w:szCs w:val="32"/>
      <w:lang w:val="en-US"/>
    </w:rPr>
  </w:style>
  <w:style w:type="table" w:styleId="TableGrid">
    <w:name w:val="Table Grid"/>
    <w:basedOn w:val="TableNormal"/>
    <w:uiPriority w:val="39"/>
    <w:rsid w:val="00C70117"/>
    <w:rPr>
      <w:sz w:val="20"/>
      <w:szCs w:val="20"/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C70117"/>
    <w:rPr>
      <w:color w:val="0563C1" w:themeColor="hyperlink"/>
      <w:u w:val="single"/>
    </w:rPr>
  </w:style>
  <w:style w:type="paragraph" w:styleId="Default" w:customStyle="1">
    <w:name w:val="Default"/>
    <w:rsid w:val="00C70117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ListParagraph">
    <w:name w:val="List Paragraph"/>
    <w:basedOn w:val="Normal"/>
    <w:uiPriority w:val="34"/>
    <w:qFormat/>
    <w:rsid w:val="00C7011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772B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772B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://www.stpatricksliverpool.co.uk" TargetMode="Externa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11" /><Relationship Type="http://schemas.openxmlformats.org/officeDocument/2006/relationships/styles" Target="styles.xml" Id="rId5" /><Relationship Type="http://schemas.openxmlformats.org/officeDocument/2006/relationships/hyperlink" Target="https://liverpool.gov.uk/benefits/free-school-meals/application-form/" TargetMode="External" Id="rId10" /><Relationship Type="http://schemas.openxmlformats.org/officeDocument/2006/relationships/numbering" Target="numbering.xml" Id="rId4" /><Relationship Type="http://schemas.openxmlformats.org/officeDocument/2006/relationships/hyperlink" Target="mailto:patricks-ao@st-patricks.liverpool.sch.uk" TargetMode="External" Id="rId9" /><Relationship Type="http://schemas.openxmlformats.org/officeDocument/2006/relationships/image" Target="/media/image.png" Id="R77468cbbd251425a" /><Relationship Type="http://schemas.openxmlformats.org/officeDocument/2006/relationships/hyperlink" Target="https://sway.cloud.microsoft/UO8kbEgErrkpayFb?ref=Link" TargetMode="External" Id="R17d424ed5d2d4b1f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hannahjones/Library/Group%20Containers/UBF8T346G9.Office/User%20Content.localized/Templates.localized/Newsletter%2013th%20May%20202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B52F6A8C9B8449A7D70C2CE95054B1" ma:contentTypeVersion="17" ma:contentTypeDescription="Create a new document." ma:contentTypeScope="" ma:versionID="1d31bba32d6699b1a428193bf5c6f8eb">
  <xsd:schema xmlns:xsd="http://www.w3.org/2001/XMLSchema" xmlns:xs="http://www.w3.org/2001/XMLSchema" xmlns:p="http://schemas.microsoft.com/office/2006/metadata/properties" xmlns:ns2="711cfb06-f252-418d-aa70-5c12a6abe574" xmlns:ns3="4c6ca526-b92a-408b-909a-99ec54f6dfa6" targetNamespace="http://schemas.microsoft.com/office/2006/metadata/properties" ma:root="true" ma:fieldsID="5c82cc13f4fa46e041a0d2630333efa1" ns2:_="" ns3:_="">
    <xsd:import namespace="711cfb06-f252-418d-aa70-5c12a6abe574"/>
    <xsd:import namespace="4c6ca526-b92a-408b-909a-99ec54f6df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1cfb06-f252-418d-aa70-5c12a6abe5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02897bc8-a7f4-4e5c-ab3c-c3b7ceabc6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6ca526-b92a-408b-909a-99ec54f6dfa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3e7dbc58-ea98-442d-a8f0-9d096cc2d4ec}" ma:internalName="TaxCatchAll" ma:showField="CatchAllData" ma:web="4c6ca526-b92a-408b-909a-99ec54f6df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11cfb06-f252-418d-aa70-5c12a6abe574">
      <Terms xmlns="http://schemas.microsoft.com/office/infopath/2007/PartnerControls"/>
    </lcf76f155ced4ddcb4097134ff3c332f>
    <TaxCatchAll xmlns="4c6ca526-b92a-408b-909a-99ec54f6dfa6" xsi:nil="true"/>
  </documentManagement>
</p:properties>
</file>

<file path=customXml/itemProps1.xml><?xml version="1.0" encoding="utf-8"?>
<ds:datastoreItem xmlns:ds="http://schemas.openxmlformats.org/officeDocument/2006/customXml" ds:itemID="{D2DE03F2-6504-4C83-950E-FD27E4FF4C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1cfb06-f252-418d-aa70-5c12a6abe574"/>
    <ds:schemaRef ds:uri="4c6ca526-b92a-408b-909a-99ec54f6df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BA1888-E7E3-4999-ADF7-1235D7F2B8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A91C2D-5A91-4FE4-8ACD-CD4D456EA90D}">
  <ds:schemaRefs>
    <ds:schemaRef ds:uri="http://schemas.microsoft.com/office/2006/metadata/properties"/>
    <ds:schemaRef ds:uri="http://schemas.microsoft.com/office/infopath/2007/PartnerControls"/>
    <ds:schemaRef ds:uri="711cfb06-f252-418d-aa70-5c12a6abe574"/>
    <ds:schemaRef ds:uri="4c6ca526-b92a-408b-909a-99ec54f6dfa6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Newsletter 13th May 2022.dotx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Mrs H JONES</dc:creator>
  <keywords/>
  <dc:description/>
  <lastModifiedBy>J Lewis</lastModifiedBy>
  <revision>4</revision>
  <dcterms:created xsi:type="dcterms:W3CDTF">2024-10-11T10:52:00.0000000Z</dcterms:created>
  <dcterms:modified xsi:type="dcterms:W3CDTF">2024-10-11T15:30:39.7388808Z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0x010100FBB52F6A8C9B8449A7D70C2CE95054B1</vt:lpwstr>
  </property>
  <property fmtid="{D5CDD505-2E9C-101B-9397-08002B2CF9AE}" pid="3" name="MediaServiceImageTags">
    <vt:lpwstr/>
  </property>
</Properties>
</file>